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269D" w:rsidRPr="00AB6FDF" w:rsidRDefault="0094269D" w:rsidP="00DE1B38">
      <w:pPr>
        <w:tabs>
          <w:tab w:val="num" w:pos="1260"/>
        </w:tabs>
        <w:spacing w:line="480" w:lineRule="exact"/>
        <w:rPr>
          <w:rFonts w:ascii="仿宋_GB2312" w:eastAsia="仿宋_GB2312" w:hAnsi="宋体" w:cs="宋体"/>
          <w:kern w:val="0"/>
          <w:sz w:val="32"/>
          <w:szCs w:val="32"/>
        </w:rPr>
      </w:pPr>
      <w:r w:rsidRPr="00AB6FDF">
        <w:rPr>
          <w:rFonts w:ascii="仿宋_GB2312" w:eastAsia="仿宋_GB2312" w:hint="eastAsia"/>
          <w:sz w:val="32"/>
          <w:szCs w:val="32"/>
        </w:rPr>
        <w:t>附件</w:t>
      </w:r>
      <w:r>
        <w:rPr>
          <w:rFonts w:ascii="仿宋_GB2312" w:eastAsia="仿宋_GB2312"/>
          <w:sz w:val="32"/>
          <w:szCs w:val="32"/>
        </w:rPr>
        <w:t>1</w:t>
      </w:r>
    </w:p>
    <w:p w:rsidR="0094269D" w:rsidRDefault="0094269D" w:rsidP="00DE1B38">
      <w:pPr>
        <w:spacing w:line="560" w:lineRule="exact"/>
        <w:rPr>
          <w:rFonts w:ascii="仿宋_GB2312" w:eastAsia="仿宋_GB2312"/>
          <w:sz w:val="32"/>
          <w:szCs w:val="32"/>
        </w:rPr>
      </w:pPr>
    </w:p>
    <w:p w:rsidR="0094269D" w:rsidRPr="00AB6FDF" w:rsidRDefault="0094269D" w:rsidP="00DE1B38">
      <w:pPr>
        <w:spacing w:line="560" w:lineRule="exact"/>
        <w:jc w:val="center"/>
        <w:rPr>
          <w:rFonts w:ascii="宋体" w:cs="宋体"/>
          <w:b/>
          <w:kern w:val="0"/>
          <w:sz w:val="36"/>
          <w:szCs w:val="36"/>
        </w:rPr>
      </w:pPr>
      <w:r w:rsidRPr="00AB6FDF">
        <w:rPr>
          <w:rFonts w:ascii="宋体" w:hAnsi="宋体" w:cs="宋体" w:hint="eastAsia"/>
          <w:b/>
          <w:kern w:val="0"/>
          <w:sz w:val="36"/>
          <w:szCs w:val="36"/>
        </w:rPr>
        <w:t>对外劳务合作风险处置备用金存款协议书</w:t>
      </w:r>
    </w:p>
    <w:p w:rsidR="0094269D" w:rsidRDefault="0094269D" w:rsidP="00DE1B38">
      <w:pPr>
        <w:spacing w:line="560" w:lineRule="exact"/>
        <w:rPr>
          <w:rFonts w:ascii="仿宋_GB2312" w:eastAsia="仿宋_GB2312" w:hAnsi="宋体" w:cs="宋体"/>
          <w:kern w:val="0"/>
          <w:sz w:val="32"/>
          <w:szCs w:val="32"/>
        </w:rPr>
      </w:pPr>
    </w:p>
    <w:p w:rsidR="0094269D" w:rsidRDefault="0094269D" w:rsidP="00DE1B38">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为加强对对外劳务合作风险处置备用金的管理，根据《对外劳务合作管理条例》（以下简称《条例》）和</w:t>
      </w:r>
      <w:r w:rsidRPr="003A6752">
        <w:rPr>
          <w:rFonts w:ascii="仿宋_GB2312" w:eastAsia="仿宋_GB2312" w:hAnsi="宋体" w:cs="宋体" w:hint="eastAsia"/>
          <w:kern w:val="0"/>
          <w:sz w:val="32"/>
          <w:szCs w:val="32"/>
        </w:rPr>
        <w:t>《对外劳务合作风险处置备用金管理办法</w:t>
      </w:r>
      <w:r>
        <w:rPr>
          <w:rFonts w:ascii="仿宋_GB2312" w:eastAsia="仿宋_GB2312" w:hAnsi="宋体" w:cs="宋体" w:hint="eastAsia"/>
          <w:kern w:val="0"/>
          <w:sz w:val="32"/>
          <w:szCs w:val="32"/>
        </w:rPr>
        <w:t>》，对外劳务合作企业和银行就对外劳务合作风险处置备用金（以下简称备用金）的管理事项达成以下协议：</w:t>
      </w:r>
    </w:p>
    <w:p w:rsidR="0094269D" w:rsidRDefault="0094269D" w:rsidP="00DE1B38">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一、备用金属于对外劳务合作企业依法缴存、保障劳务人员合法权益的专用资金，除发生《条例》第十条规定，以及《对外劳务合作风险处置备用金管理办法》第十八条的情形外，任何单位和个人不得使用备用金。</w:t>
      </w:r>
    </w:p>
    <w:p w:rsidR="0094269D" w:rsidRDefault="0094269D" w:rsidP="00DE1B38">
      <w:pPr>
        <w:spacing w:line="560" w:lineRule="exact"/>
        <w:ind w:firstLineChars="200" w:firstLine="640"/>
        <w:rPr>
          <w:rFonts w:ascii="仿宋_GB2312" w:eastAsia="仿宋_GB2312"/>
          <w:sz w:val="32"/>
          <w:szCs w:val="32"/>
        </w:rPr>
      </w:pPr>
      <w:r>
        <w:rPr>
          <w:rFonts w:ascii="仿宋_GB2312" w:eastAsia="仿宋_GB2312" w:hint="eastAsia"/>
          <w:sz w:val="32"/>
          <w:szCs w:val="32"/>
        </w:rPr>
        <w:t>二、银行对对外劳务合作企业缴存的备用金，按照（</w:t>
      </w:r>
      <w:r>
        <w:rPr>
          <w:rFonts w:ascii="仿宋_GB2312" w:eastAsia="仿宋_GB2312"/>
          <w:sz w:val="32"/>
          <w:szCs w:val="32"/>
        </w:rPr>
        <w:t xml:space="preserve"> </w:t>
      </w:r>
      <w:r>
        <w:rPr>
          <w:rFonts w:ascii="仿宋_GB2312" w:eastAsia="仿宋_GB2312" w:hint="eastAsia"/>
          <w:sz w:val="32"/>
          <w:szCs w:val="32"/>
        </w:rPr>
        <w:t>）年定期、到期自动转存管理。本金和全部利息收入归对外劳务合作企业所有。</w:t>
      </w:r>
    </w:p>
    <w:p w:rsidR="0094269D" w:rsidRDefault="0094269D" w:rsidP="00DE1B38">
      <w:pPr>
        <w:spacing w:line="560" w:lineRule="exact"/>
        <w:ind w:firstLineChars="200" w:firstLine="640"/>
        <w:rPr>
          <w:rFonts w:ascii="仿宋_GB2312" w:eastAsia="仿宋_GB2312"/>
          <w:sz w:val="32"/>
          <w:szCs w:val="32"/>
        </w:rPr>
      </w:pPr>
      <w:r>
        <w:rPr>
          <w:rFonts w:ascii="仿宋_GB2312" w:eastAsia="仿宋_GB2312" w:hint="eastAsia"/>
          <w:sz w:val="32"/>
          <w:szCs w:val="32"/>
        </w:rPr>
        <w:t>三、对外劳务合作企业不得以缴纳备用金的有关凭证设定担保，银行应在出具的备用金有关凭证上注明“专用款项不得担保”字样。</w:t>
      </w:r>
    </w:p>
    <w:p w:rsidR="0094269D" w:rsidRDefault="0094269D" w:rsidP="00DE1B38">
      <w:pPr>
        <w:spacing w:line="560" w:lineRule="exact"/>
        <w:ind w:firstLineChars="200" w:firstLine="640"/>
        <w:rPr>
          <w:rFonts w:ascii="仿宋_GB2312" w:eastAsia="仿宋_GB2312"/>
          <w:sz w:val="32"/>
          <w:szCs w:val="32"/>
        </w:rPr>
      </w:pPr>
      <w:r>
        <w:rPr>
          <w:rFonts w:ascii="仿宋_GB2312" w:eastAsia="仿宋_GB2312" w:hint="eastAsia"/>
          <w:sz w:val="32"/>
          <w:szCs w:val="32"/>
        </w:rPr>
        <w:t>四、备用金使用按照如下方式执行：</w:t>
      </w:r>
    </w:p>
    <w:p w:rsidR="0094269D" w:rsidRDefault="0094269D" w:rsidP="00DE1B38">
      <w:pPr>
        <w:tabs>
          <w:tab w:val="num" w:pos="5970"/>
        </w:tabs>
        <w:spacing w:line="560" w:lineRule="exact"/>
        <w:ind w:firstLineChars="200" w:firstLine="640"/>
        <w:rPr>
          <w:rFonts w:ascii="仿宋_GB2312" w:eastAsia="仿宋_GB2312" w:hAnsi="宋体" w:cs="宋体"/>
          <w:kern w:val="0"/>
          <w:sz w:val="32"/>
          <w:szCs w:val="32"/>
        </w:rPr>
      </w:pPr>
      <w:r>
        <w:rPr>
          <w:rFonts w:ascii="仿宋_GB2312" w:eastAsia="仿宋_GB2312" w:hint="eastAsia"/>
          <w:sz w:val="32"/>
          <w:szCs w:val="32"/>
        </w:rPr>
        <w:t>（一）</w:t>
      </w:r>
      <w:r>
        <w:rPr>
          <w:rFonts w:ascii="仿宋_GB2312" w:eastAsia="仿宋_GB2312" w:hAnsi="宋体" w:cs="宋体" w:hint="eastAsia"/>
          <w:kern w:val="0"/>
          <w:sz w:val="32"/>
          <w:szCs w:val="32"/>
        </w:rPr>
        <w:t>发生《条例》第十条（一）至（三）项情形需要使用备用金，负责对外劳务合作经营资格审批的商务主管部门（以下简称商务主管部门）书面通知有关对外劳务合作企业</w:t>
      </w:r>
      <w:r w:rsidRPr="003A6752">
        <w:rPr>
          <w:rFonts w:ascii="仿宋_GB2312" w:eastAsia="仿宋_GB2312" w:hAnsi="宋体" w:cs="宋体" w:hint="eastAsia"/>
          <w:kern w:val="0"/>
          <w:sz w:val="32"/>
          <w:szCs w:val="32"/>
        </w:rPr>
        <w:t>和指定银行</w:t>
      </w:r>
      <w:r>
        <w:rPr>
          <w:rFonts w:ascii="仿宋_GB2312" w:eastAsia="仿宋_GB2312" w:hAnsi="宋体" w:cs="宋体" w:hint="eastAsia"/>
          <w:kern w:val="0"/>
          <w:sz w:val="32"/>
          <w:szCs w:val="32"/>
        </w:rPr>
        <w:t>，并出具《对外劳务合作风险处置备用金取款通知书》（以下简称《取款通知书》）。银行根据书面通知和《取款通知书》，在与商务主管部门核对无误后，从备用金中将相应数额的款项以现金或转账方式支付给商务主管部门指定的劳务人员。</w:t>
      </w:r>
    </w:p>
    <w:p w:rsidR="0094269D" w:rsidRDefault="0094269D" w:rsidP="00DE1B38">
      <w:pPr>
        <w:tabs>
          <w:tab w:val="left" w:pos="1785"/>
          <w:tab w:val="num" w:pos="5970"/>
        </w:tabs>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（二）发生《条例》第十条（四）项情形需要使用备用金，商务主管部门书面通知有关对外劳务合作企业</w:t>
      </w:r>
      <w:r w:rsidRPr="003A6752">
        <w:rPr>
          <w:rFonts w:ascii="仿宋_GB2312" w:eastAsia="仿宋_GB2312" w:hAnsi="宋体" w:cs="宋体" w:hint="eastAsia"/>
          <w:kern w:val="0"/>
          <w:sz w:val="32"/>
          <w:szCs w:val="32"/>
        </w:rPr>
        <w:t>和指定银行，</w:t>
      </w:r>
      <w:r>
        <w:rPr>
          <w:rFonts w:ascii="仿宋_GB2312" w:eastAsia="仿宋_GB2312" w:hAnsi="宋体" w:cs="宋体" w:hint="eastAsia"/>
          <w:kern w:val="0"/>
          <w:sz w:val="32"/>
          <w:szCs w:val="32"/>
        </w:rPr>
        <w:t>并出具《取款通知书》。银行根据书面通知和《取款通知书》，在与商务主管部门核对无误后，从备用金中将相应数额的款项以现金或转账方式支付给商务主管部门指定的人员或单位。</w:t>
      </w:r>
      <w:r>
        <w:rPr>
          <w:rFonts w:ascii="仿宋_GB2312" w:eastAsia="仿宋_GB2312" w:hAnsi="宋体" w:cs="宋体"/>
          <w:kern w:val="0"/>
          <w:sz w:val="32"/>
          <w:szCs w:val="32"/>
        </w:rPr>
        <w:t xml:space="preserve">   </w:t>
      </w:r>
    </w:p>
    <w:p w:rsidR="0094269D" w:rsidRDefault="0094269D" w:rsidP="00DE1B38">
      <w:pPr>
        <w:tabs>
          <w:tab w:val="left" w:pos="1785"/>
          <w:tab w:val="num" w:pos="5970"/>
        </w:tabs>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（三）对外劳务合作企业终止经营并</w:t>
      </w:r>
      <w:r w:rsidRPr="000F335A">
        <w:rPr>
          <w:rFonts w:ascii="仿宋_GB2312" w:eastAsia="仿宋_GB2312" w:hAnsi="宋体" w:cs="宋体" w:hint="eastAsia"/>
          <w:kern w:val="0"/>
          <w:sz w:val="32"/>
          <w:szCs w:val="32"/>
        </w:rPr>
        <w:t>妥善安置外派劳务人员后</w:t>
      </w:r>
      <w:r>
        <w:rPr>
          <w:rFonts w:ascii="仿宋_GB2312" w:eastAsia="仿宋_GB2312" w:hAnsi="宋体" w:cs="宋体" w:hint="eastAsia"/>
          <w:kern w:val="0"/>
          <w:sz w:val="32"/>
          <w:szCs w:val="32"/>
        </w:rPr>
        <w:t>，</w:t>
      </w:r>
      <w:r w:rsidRPr="000F335A">
        <w:rPr>
          <w:rFonts w:ascii="仿宋_GB2312" w:eastAsia="仿宋_GB2312" w:hAnsi="宋体" w:cs="宋体" w:hint="eastAsia"/>
          <w:kern w:val="0"/>
          <w:sz w:val="32"/>
          <w:szCs w:val="32"/>
        </w:rPr>
        <w:t>商务主管部门</w:t>
      </w:r>
      <w:r>
        <w:rPr>
          <w:rFonts w:ascii="仿宋_GB2312" w:eastAsia="仿宋_GB2312" w:hAnsi="宋体" w:cs="宋体" w:hint="eastAsia"/>
          <w:kern w:val="0"/>
          <w:sz w:val="32"/>
          <w:szCs w:val="32"/>
        </w:rPr>
        <w:t>根据有关规定向银行</w:t>
      </w:r>
      <w:r w:rsidRPr="003A6752">
        <w:rPr>
          <w:rFonts w:ascii="仿宋_GB2312" w:eastAsia="仿宋_GB2312" w:hAnsi="宋体" w:cs="宋体" w:hint="eastAsia"/>
          <w:kern w:val="0"/>
          <w:sz w:val="32"/>
          <w:szCs w:val="32"/>
        </w:rPr>
        <w:t>出具书面通知和</w:t>
      </w:r>
      <w:r>
        <w:rPr>
          <w:rFonts w:ascii="仿宋_GB2312" w:eastAsia="仿宋_GB2312" w:hAnsi="宋体" w:cs="宋体" w:hint="eastAsia"/>
          <w:kern w:val="0"/>
          <w:sz w:val="32"/>
          <w:szCs w:val="32"/>
        </w:rPr>
        <w:t>《取款通知书》，银行将备用金退还给对外劳务合作企业。</w:t>
      </w:r>
    </w:p>
    <w:p w:rsidR="0094269D" w:rsidRDefault="0094269D" w:rsidP="00DE1B38">
      <w:pPr>
        <w:tabs>
          <w:tab w:val="num" w:pos="5970"/>
        </w:tabs>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（四）提供保函的指定银行，应在收到书面通知和《取款通知书》５个工作日内，履行担保责任。</w:t>
      </w:r>
    </w:p>
    <w:p w:rsidR="0094269D" w:rsidRDefault="0094269D" w:rsidP="00DE1B38">
      <w:pPr>
        <w:tabs>
          <w:tab w:val="num" w:pos="5970"/>
        </w:tabs>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（五）非以上规定的情形而出现备用金减少，银行应承担补</w:t>
      </w:r>
      <w:r w:rsidRPr="00CD0CF5">
        <w:rPr>
          <w:rFonts w:ascii="仿宋_GB2312" w:eastAsia="仿宋_GB2312" w:hAnsi="宋体" w:cs="宋体" w:hint="eastAsia"/>
          <w:kern w:val="0"/>
          <w:sz w:val="32"/>
          <w:szCs w:val="32"/>
        </w:rPr>
        <w:t>足责任。</w:t>
      </w:r>
    </w:p>
    <w:p w:rsidR="0094269D" w:rsidRDefault="0094269D" w:rsidP="00DE1B38">
      <w:pPr>
        <w:tabs>
          <w:tab w:val="num" w:pos="5970"/>
        </w:tabs>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按照第（一）、（二）、（三）、（四）项规定的方式执行时，对超出对外劳务合作企业缴存备用金数额的，银行不承担任何支付义务。</w:t>
      </w:r>
    </w:p>
    <w:p w:rsidR="0094269D" w:rsidRDefault="0094269D" w:rsidP="00DE1B38">
      <w:pPr>
        <w:tabs>
          <w:tab w:val="num" w:pos="5970"/>
        </w:tabs>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五、备用金使用后</w:t>
      </w:r>
      <w:r>
        <w:rPr>
          <w:rFonts w:ascii="仿宋_GB2312" w:eastAsia="仿宋_GB2312" w:hAnsi="宋体" w:cs="宋体"/>
          <w:kern w:val="0"/>
          <w:sz w:val="32"/>
          <w:szCs w:val="32"/>
        </w:rPr>
        <w:t>3</w:t>
      </w:r>
      <w:r>
        <w:rPr>
          <w:rFonts w:ascii="仿宋_GB2312" w:eastAsia="仿宋_GB2312" w:hAnsi="宋体" w:cs="宋体" w:hint="eastAsia"/>
          <w:kern w:val="0"/>
          <w:sz w:val="32"/>
          <w:szCs w:val="32"/>
        </w:rPr>
        <w:t>个工作日内，银行应将备用金使用的有关情况通知对外劳务合作企业和商务主管部门。</w:t>
      </w:r>
    </w:p>
    <w:p w:rsidR="0094269D" w:rsidRDefault="0094269D" w:rsidP="00DE1B38">
      <w:pPr>
        <w:tabs>
          <w:tab w:val="num" w:pos="5970"/>
        </w:tabs>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六、银行应每季度出具备用金存款对账单一式两份，分别发送给对外劳务合作企业和商务主管部门。</w:t>
      </w:r>
    </w:p>
    <w:p w:rsidR="0094269D" w:rsidRDefault="0094269D" w:rsidP="00DE1B38">
      <w:pPr>
        <w:tabs>
          <w:tab w:val="num" w:pos="5970"/>
        </w:tabs>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七、本协议一式两份，对外劳务合作企业和银行各存一份，复印件送商务主管部门备案。</w:t>
      </w:r>
    </w:p>
    <w:p w:rsidR="0094269D" w:rsidRPr="00123748" w:rsidRDefault="0094269D" w:rsidP="00DE1B38">
      <w:pPr>
        <w:tabs>
          <w:tab w:val="num" w:pos="5970"/>
        </w:tabs>
        <w:spacing w:line="560" w:lineRule="exact"/>
        <w:ind w:firstLineChars="200" w:firstLine="640"/>
        <w:rPr>
          <w:rFonts w:ascii="仿宋_GB2312" w:eastAsia="仿宋_GB2312" w:hAnsi="宋体" w:cs="宋体"/>
          <w:kern w:val="0"/>
          <w:sz w:val="32"/>
          <w:szCs w:val="32"/>
        </w:rPr>
      </w:pPr>
    </w:p>
    <w:p w:rsidR="0094269D" w:rsidRDefault="0094269D" w:rsidP="00DE1B38">
      <w:pPr>
        <w:tabs>
          <w:tab w:val="num" w:pos="5970"/>
        </w:tabs>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附注一：存款原因（选择其一）</w:t>
      </w:r>
    </w:p>
    <w:p w:rsidR="0094269D" w:rsidRDefault="0094269D" w:rsidP="00DE1B38">
      <w:pPr>
        <w:tabs>
          <w:tab w:val="num" w:pos="5970"/>
        </w:tabs>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kern w:val="0"/>
          <w:sz w:val="32"/>
          <w:szCs w:val="32"/>
        </w:rPr>
        <w:t xml:space="preserve">1. </w:t>
      </w:r>
      <w:r>
        <w:rPr>
          <w:rFonts w:ascii="仿宋_GB2312" w:eastAsia="仿宋_GB2312" w:hAnsi="宋体" w:cs="宋体" w:hint="eastAsia"/>
          <w:kern w:val="0"/>
          <w:sz w:val="32"/>
          <w:szCs w:val="32"/>
        </w:rPr>
        <w:t>新设立（</w:t>
      </w:r>
      <w:r>
        <w:rPr>
          <w:rFonts w:ascii="仿宋_GB2312" w:eastAsia="仿宋_GB2312" w:hAnsi="宋体" w:cs="宋体"/>
          <w:kern w:val="0"/>
          <w:sz w:val="32"/>
          <w:szCs w:val="32"/>
        </w:rPr>
        <w:t xml:space="preserve">  </w:t>
      </w:r>
      <w:r>
        <w:rPr>
          <w:rFonts w:ascii="仿宋_GB2312" w:eastAsia="仿宋_GB2312" w:hAnsi="宋体" w:cs="宋体" w:hint="eastAsia"/>
          <w:kern w:val="0"/>
          <w:sz w:val="32"/>
          <w:szCs w:val="32"/>
        </w:rPr>
        <w:t>）；</w:t>
      </w:r>
    </w:p>
    <w:p w:rsidR="0094269D" w:rsidRDefault="0094269D" w:rsidP="00DE1B38">
      <w:pPr>
        <w:tabs>
          <w:tab w:val="num" w:pos="5970"/>
        </w:tabs>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kern w:val="0"/>
          <w:sz w:val="32"/>
          <w:szCs w:val="32"/>
        </w:rPr>
        <w:t xml:space="preserve">2. </w:t>
      </w:r>
      <w:r>
        <w:rPr>
          <w:rFonts w:ascii="仿宋_GB2312" w:eastAsia="仿宋_GB2312" w:hAnsi="宋体" w:cs="宋体" w:hint="eastAsia"/>
          <w:kern w:val="0"/>
          <w:sz w:val="32"/>
          <w:szCs w:val="32"/>
        </w:rPr>
        <w:t>备用金使用后补足</w:t>
      </w:r>
      <w:r w:rsidRPr="00587603">
        <w:rPr>
          <w:rFonts w:ascii="仿宋_GB2312" w:eastAsia="仿宋_GB2312" w:hAnsi="宋体" w:cs="宋体" w:hint="eastAsia"/>
          <w:kern w:val="0"/>
          <w:sz w:val="32"/>
          <w:szCs w:val="32"/>
        </w:rPr>
        <w:t>到</w:t>
      </w:r>
      <w:r w:rsidRPr="00587603">
        <w:rPr>
          <w:rFonts w:ascii="仿宋_GB2312" w:eastAsia="仿宋_GB2312" w:hAnsi="宋体" w:cs="宋体"/>
          <w:kern w:val="0"/>
          <w:sz w:val="32"/>
          <w:szCs w:val="32"/>
        </w:rPr>
        <w:t>300</w:t>
      </w:r>
      <w:r w:rsidRPr="00587603">
        <w:rPr>
          <w:rFonts w:ascii="仿宋_GB2312" w:eastAsia="仿宋_GB2312" w:hAnsi="宋体" w:cs="宋体" w:hint="eastAsia"/>
          <w:kern w:val="0"/>
          <w:sz w:val="32"/>
          <w:szCs w:val="32"/>
        </w:rPr>
        <w:t>万元人民币</w:t>
      </w:r>
      <w:r>
        <w:rPr>
          <w:rFonts w:ascii="仿宋_GB2312" w:eastAsia="仿宋_GB2312" w:hAnsi="宋体" w:cs="宋体" w:hint="eastAsia"/>
          <w:kern w:val="0"/>
          <w:sz w:val="32"/>
          <w:szCs w:val="32"/>
        </w:rPr>
        <w:t>（</w:t>
      </w:r>
      <w:r>
        <w:rPr>
          <w:rFonts w:ascii="仿宋_GB2312" w:eastAsia="仿宋_GB2312" w:hAnsi="宋体" w:cs="宋体"/>
          <w:kern w:val="0"/>
          <w:sz w:val="32"/>
          <w:szCs w:val="32"/>
        </w:rPr>
        <w:t xml:space="preserve">  </w:t>
      </w:r>
      <w:r>
        <w:rPr>
          <w:rFonts w:ascii="仿宋_GB2312" w:eastAsia="仿宋_GB2312" w:hAnsi="宋体" w:cs="宋体" w:hint="eastAsia"/>
          <w:kern w:val="0"/>
          <w:sz w:val="32"/>
          <w:szCs w:val="32"/>
        </w:rPr>
        <w:t>）。</w:t>
      </w:r>
    </w:p>
    <w:p w:rsidR="0094269D" w:rsidRDefault="0094269D" w:rsidP="00DE1B38">
      <w:pPr>
        <w:tabs>
          <w:tab w:val="num" w:pos="5970"/>
        </w:tabs>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存款金额：　　佰　拾　万　千　佰　拾　元　角　分</w:t>
      </w:r>
    </w:p>
    <w:p w:rsidR="0094269D" w:rsidRDefault="0094269D" w:rsidP="00DE1B38">
      <w:pPr>
        <w:tabs>
          <w:tab w:val="num" w:pos="5970"/>
        </w:tabs>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小写：</w:t>
      </w:r>
    </w:p>
    <w:p w:rsidR="0094269D" w:rsidRPr="004B203E" w:rsidRDefault="0094269D" w:rsidP="00DE1B38">
      <w:pPr>
        <w:tabs>
          <w:tab w:val="num" w:pos="5970"/>
        </w:tabs>
        <w:spacing w:line="560" w:lineRule="exact"/>
        <w:ind w:firstLineChars="200" w:firstLine="640"/>
        <w:rPr>
          <w:rFonts w:ascii="仿宋_GB2312" w:eastAsia="仿宋_GB2312" w:hAnsi="宋体" w:cs="宋体"/>
          <w:kern w:val="0"/>
          <w:sz w:val="32"/>
          <w:szCs w:val="32"/>
        </w:rPr>
      </w:pPr>
    </w:p>
    <w:p w:rsidR="0094269D" w:rsidRDefault="0094269D" w:rsidP="00DE1B38">
      <w:pPr>
        <w:tabs>
          <w:tab w:val="num" w:pos="5970"/>
        </w:tabs>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附注二：商务主管部门、对外劳务合作企业和开户银行基本信息</w:t>
      </w:r>
    </w:p>
    <w:p w:rsidR="0094269D" w:rsidRDefault="0094269D" w:rsidP="00DE1B38">
      <w:pPr>
        <w:tabs>
          <w:tab w:val="num" w:pos="5970"/>
        </w:tabs>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w:t>
      </w:r>
    </w:p>
    <w:p w:rsidR="0094269D" w:rsidRDefault="0094269D" w:rsidP="00DE1B38">
      <w:pPr>
        <w:tabs>
          <w:tab w:val="num" w:pos="5970"/>
        </w:tabs>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商务主管部门：</w:t>
      </w:r>
    </w:p>
    <w:p w:rsidR="0094269D" w:rsidRDefault="0094269D" w:rsidP="00DE1B38">
      <w:pPr>
        <w:tabs>
          <w:tab w:val="num" w:pos="5970"/>
        </w:tabs>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通信地址及邮编：</w:t>
      </w:r>
    </w:p>
    <w:p w:rsidR="0094269D" w:rsidRDefault="0094269D" w:rsidP="00DE1B38">
      <w:pPr>
        <w:tabs>
          <w:tab w:val="num" w:pos="5970"/>
        </w:tabs>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联系人：</w:t>
      </w:r>
    </w:p>
    <w:p w:rsidR="0094269D" w:rsidRDefault="0094269D" w:rsidP="00DE1B38">
      <w:pPr>
        <w:tabs>
          <w:tab w:val="num" w:pos="5970"/>
        </w:tabs>
        <w:spacing w:line="560" w:lineRule="exact"/>
        <w:ind w:firstLine="645"/>
        <w:rPr>
          <w:rFonts w:ascii="仿宋_GB2312" w:eastAsia="仿宋_GB2312" w:hAnsi="宋体" w:cs="宋体"/>
          <w:kern w:val="0"/>
          <w:sz w:val="32"/>
          <w:szCs w:val="32"/>
        </w:rPr>
      </w:pPr>
      <w:r>
        <w:rPr>
          <w:rFonts w:ascii="仿宋_GB2312" w:eastAsia="仿宋_GB2312" w:hAnsi="宋体" w:cs="宋体" w:hint="eastAsia"/>
          <w:kern w:val="0"/>
          <w:sz w:val="32"/>
          <w:szCs w:val="32"/>
        </w:rPr>
        <w:t>联系电话：</w:t>
      </w:r>
    </w:p>
    <w:p w:rsidR="0094269D" w:rsidRDefault="0094269D" w:rsidP="00DE1B38">
      <w:pPr>
        <w:tabs>
          <w:tab w:val="num" w:pos="5970"/>
        </w:tabs>
        <w:spacing w:line="560" w:lineRule="exact"/>
        <w:ind w:firstLine="645"/>
        <w:rPr>
          <w:rFonts w:ascii="仿宋_GB2312" w:eastAsia="仿宋_GB2312" w:hAnsi="宋体" w:cs="宋体"/>
          <w:kern w:val="0"/>
          <w:sz w:val="32"/>
          <w:szCs w:val="32"/>
        </w:rPr>
      </w:pPr>
      <w:r>
        <w:rPr>
          <w:rFonts w:ascii="仿宋_GB2312" w:eastAsia="仿宋_GB2312" w:hAnsi="宋体" w:cs="宋体" w:hint="eastAsia"/>
          <w:kern w:val="0"/>
          <w:sz w:val="32"/>
          <w:szCs w:val="32"/>
        </w:rPr>
        <w:t>联系传真：</w:t>
      </w:r>
    </w:p>
    <w:p w:rsidR="0094269D" w:rsidRDefault="0094269D" w:rsidP="00DE1B38">
      <w:pPr>
        <w:tabs>
          <w:tab w:val="num" w:pos="5970"/>
        </w:tabs>
        <w:spacing w:line="560" w:lineRule="exact"/>
        <w:rPr>
          <w:rFonts w:ascii="仿宋_GB2312" w:eastAsia="仿宋_GB2312" w:hAnsi="宋体" w:cs="宋体"/>
          <w:kern w:val="0"/>
          <w:sz w:val="32"/>
          <w:szCs w:val="32"/>
        </w:rPr>
      </w:pPr>
    </w:p>
    <w:p w:rsidR="0094269D" w:rsidRDefault="0094269D" w:rsidP="00DE1B38">
      <w:pPr>
        <w:tabs>
          <w:tab w:val="num" w:pos="5970"/>
        </w:tabs>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对外劳务合作企业：</w:t>
      </w:r>
    </w:p>
    <w:p w:rsidR="0094269D" w:rsidRDefault="0094269D" w:rsidP="00DE1B38">
      <w:pPr>
        <w:tabs>
          <w:tab w:val="num" w:pos="5970"/>
        </w:tabs>
        <w:spacing w:line="560" w:lineRule="exact"/>
        <w:ind w:firstLine="645"/>
        <w:rPr>
          <w:rFonts w:ascii="仿宋_GB2312" w:eastAsia="仿宋_GB2312" w:hAnsi="宋体" w:cs="宋体"/>
          <w:kern w:val="0"/>
          <w:sz w:val="32"/>
          <w:szCs w:val="32"/>
        </w:rPr>
      </w:pPr>
      <w:r>
        <w:rPr>
          <w:rFonts w:ascii="仿宋_GB2312" w:eastAsia="仿宋_GB2312" w:hAnsi="宋体" w:cs="宋体" w:hint="eastAsia"/>
          <w:kern w:val="0"/>
          <w:sz w:val="32"/>
          <w:szCs w:val="32"/>
        </w:rPr>
        <w:t>对外劳务合作经营资格证书编号：</w:t>
      </w:r>
    </w:p>
    <w:p w:rsidR="0094269D" w:rsidRDefault="0094269D" w:rsidP="00DE1B38">
      <w:pPr>
        <w:tabs>
          <w:tab w:val="num" w:pos="5970"/>
        </w:tabs>
        <w:spacing w:line="560" w:lineRule="exact"/>
        <w:ind w:firstLine="645"/>
        <w:rPr>
          <w:rFonts w:ascii="仿宋_GB2312" w:eastAsia="仿宋_GB2312" w:hAnsi="宋体" w:cs="宋体"/>
          <w:kern w:val="0"/>
          <w:sz w:val="32"/>
          <w:szCs w:val="32"/>
        </w:rPr>
      </w:pPr>
      <w:r>
        <w:rPr>
          <w:rFonts w:ascii="仿宋_GB2312" w:eastAsia="仿宋_GB2312" w:hAnsi="宋体" w:cs="宋体" w:hint="eastAsia"/>
          <w:kern w:val="0"/>
          <w:sz w:val="32"/>
          <w:szCs w:val="32"/>
        </w:rPr>
        <w:t>通信地址及邮编：</w:t>
      </w:r>
    </w:p>
    <w:p w:rsidR="0094269D" w:rsidRDefault="0094269D" w:rsidP="00DE1B38">
      <w:pPr>
        <w:tabs>
          <w:tab w:val="num" w:pos="5970"/>
        </w:tabs>
        <w:spacing w:line="560" w:lineRule="exact"/>
        <w:ind w:firstLine="645"/>
        <w:rPr>
          <w:rFonts w:ascii="仿宋_GB2312" w:eastAsia="仿宋_GB2312" w:hAnsi="宋体" w:cs="宋体"/>
          <w:kern w:val="0"/>
          <w:sz w:val="32"/>
          <w:szCs w:val="32"/>
        </w:rPr>
      </w:pPr>
      <w:r>
        <w:rPr>
          <w:rFonts w:ascii="仿宋_GB2312" w:eastAsia="仿宋_GB2312" w:hAnsi="宋体" w:cs="宋体" w:hint="eastAsia"/>
          <w:kern w:val="0"/>
          <w:sz w:val="32"/>
          <w:szCs w:val="32"/>
        </w:rPr>
        <w:t>联系人：</w:t>
      </w:r>
    </w:p>
    <w:p w:rsidR="0094269D" w:rsidRDefault="0094269D" w:rsidP="00DE1B38">
      <w:pPr>
        <w:tabs>
          <w:tab w:val="num" w:pos="5970"/>
        </w:tabs>
        <w:spacing w:line="560" w:lineRule="exact"/>
        <w:ind w:firstLine="645"/>
        <w:rPr>
          <w:rFonts w:ascii="仿宋_GB2312" w:eastAsia="仿宋_GB2312" w:hAnsi="宋体" w:cs="宋体"/>
          <w:kern w:val="0"/>
          <w:sz w:val="32"/>
          <w:szCs w:val="32"/>
        </w:rPr>
      </w:pPr>
      <w:r>
        <w:rPr>
          <w:rFonts w:ascii="仿宋_GB2312" w:eastAsia="仿宋_GB2312" w:hAnsi="宋体" w:cs="宋体" w:hint="eastAsia"/>
          <w:kern w:val="0"/>
          <w:sz w:val="32"/>
          <w:szCs w:val="32"/>
        </w:rPr>
        <w:t>联系电话：</w:t>
      </w:r>
    </w:p>
    <w:p w:rsidR="0094269D" w:rsidRPr="00A733F8" w:rsidRDefault="0094269D" w:rsidP="00DE1B38">
      <w:pPr>
        <w:tabs>
          <w:tab w:val="num" w:pos="5970"/>
        </w:tabs>
        <w:spacing w:line="560" w:lineRule="exact"/>
        <w:ind w:firstLine="645"/>
        <w:rPr>
          <w:rFonts w:ascii="仿宋_GB2312" w:eastAsia="仿宋_GB2312" w:hAnsi="宋体" w:cs="宋体"/>
          <w:kern w:val="0"/>
          <w:sz w:val="32"/>
          <w:szCs w:val="32"/>
        </w:rPr>
      </w:pPr>
      <w:r>
        <w:rPr>
          <w:rFonts w:ascii="仿宋_GB2312" w:eastAsia="仿宋_GB2312" w:hAnsi="宋体" w:cs="宋体" w:hint="eastAsia"/>
          <w:kern w:val="0"/>
          <w:sz w:val="32"/>
          <w:szCs w:val="32"/>
        </w:rPr>
        <w:t>联系传真：</w:t>
      </w:r>
    </w:p>
    <w:p w:rsidR="0094269D" w:rsidRDefault="0094269D" w:rsidP="00DE1B38">
      <w:pPr>
        <w:tabs>
          <w:tab w:val="num" w:pos="5970"/>
        </w:tabs>
        <w:spacing w:line="560" w:lineRule="exact"/>
        <w:rPr>
          <w:rFonts w:ascii="仿宋_GB2312" w:eastAsia="仿宋_GB2312" w:hAnsi="宋体" w:cs="宋体"/>
          <w:kern w:val="0"/>
          <w:sz w:val="32"/>
          <w:szCs w:val="32"/>
        </w:rPr>
      </w:pPr>
    </w:p>
    <w:p w:rsidR="0094269D" w:rsidRDefault="0094269D" w:rsidP="00DE1B38">
      <w:pPr>
        <w:tabs>
          <w:tab w:val="num" w:pos="5970"/>
        </w:tabs>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开户银行：</w:t>
      </w:r>
    </w:p>
    <w:p w:rsidR="0094269D" w:rsidRDefault="0094269D" w:rsidP="00DE1B38">
      <w:pPr>
        <w:tabs>
          <w:tab w:val="num" w:pos="5970"/>
        </w:tabs>
        <w:spacing w:line="560" w:lineRule="exact"/>
        <w:ind w:firstLine="645"/>
        <w:rPr>
          <w:rFonts w:ascii="仿宋_GB2312" w:eastAsia="仿宋_GB2312" w:hAnsi="宋体" w:cs="宋体"/>
          <w:kern w:val="0"/>
          <w:sz w:val="32"/>
          <w:szCs w:val="32"/>
        </w:rPr>
      </w:pPr>
      <w:r>
        <w:rPr>
          <w:rFonts w:ascii="仿宋_GB2312" w:eastAsia="仿宋_GB2312" w:hAnsi="宋体" w:cs="宋体" w:hint="eastAsia"/>
          <w:kern w:val="0"/>
          <w:sz w:val="32"/>
          <w:szCs w:val="32"/>
        </w:rPr>
        <w:t>通信地址及邮编：</w:t>
      </w:r>
    </w:p>
    <w:p w:rsidR="0094269D" w:rsidRDefault="0094269D" w:rsidP="00DE1B38">
      <w:pPr>
        <w:tabs>
          <w:tab w:val="num" w:pos="5970"/>
        </w:tabs>
        <w:spacing w:line="560" w:lineRule="exact"/>
        <w:ind w:firstLine="645"/>
        <w:rPr>
          <w:rFonts w:ascii="仿宋_GB2312" w:eastAsia="仿宋_GB2312" w:hAnsi="宋体" w:cs="宋体"/>
          <w:kern w:val="0"/>
          <w:sz w:val="32"/>
          <w:szCs w:val="32"/>
        </w:rPr>
      </w:pPr>
      <w:r>
        <w:rPr>
          <w:rFonts w:ascii="仿宋_GB2312" w:eastAsia="仿宋_GB2312" w:hAnsi="宋体" w:cs="宋体" w:hint="eastAsia"/>
          <w:kern w:val="0"/>
          <w:sz w:val="32"/>
          <w:szCs w:val="32"/>
        </w:rPr>
        <w:t>联系人：</w:t>
      </w:r>
    </w:p>
    <w:p w:rsidR="0094269D" w:rsidRDefault="0094269D" w:rsidP="00DE1B38">
      <w:pPr>
        <w:tabs>
          <w:tab w:val="num" w:pos="5970"/>
        </w:tabs>
        <w:spacing w:line="560" w:lineRule="exact"/>
        <w:ind w:firstLine="645"/>
        <w:rPr>
          <w:rFonts w:ascii="仿宋_GB2312" w:eastAsia="仿宋_GB2312" w:hAnsi="宋体" w:cs="宋体"/>
          <w:kern w:val="0"/>
          <w:sz w:val="32"/>
          <w:szCs w:val="32"/>
        </w:rPr>
      </w:pPr>
      <w:r>
        <w:rPr>
          <w:rFonts w:ascii="仿宋_GB2312" w:eastAsia="仿宋_GB2312" w:hAnsi="宋体" w:cs="宋体" w:hint="eastAsia"/>
          <w:kern w:val="0"/>
          <w:sz w:val="32"/>
          <w:szCs w:val="32"/>
        </w:rPr>
        <w:t>联系电话：</w:t>
      </w:r>
    </w:p>
    <w:p w:rsidR="0094269D" w:rsidRPr="00A733F8" w:rsidRDefault="0094269D" w:rsidP="00DE1B38">
      <w:pPr>
        <w:tabs>
          <w:tab w:val="num" w:pos="5970"/>
        </w:tabs>
        <w:spacing w:line="560" w:lineRule="exact"/>
        <w:ind w:firstLine="645"/>
        <w:rPr>
          <w:rFonts w:ascii="仿宋_GB2312" w:eastAsia="仿宋_GB2312" w:hAnsi="宋体" w:cs="宋体"/>
          <w:kern w:val="0"/>
          <w:sz w:val="32"/>
          <w:szCs w:val="32"/>
        </w:rPr>
      </w:pPr>
      <w:r>
        <w:rPr>
          <w:rFonts w:ascii="仿宋_GB2312" w:eastAsia="仿宋_GB2312" w:hAnsi="宋体" w:cs="宋体" w:hint="eastAsia"/>
          <w:kern w:val="0"/>
          <w:sz w:val="32"/>
          <w:szCs w:val="32"/>
        </w:rPr>
        <w:t>联系传真：</w:t>
      </w:r>
    </w:p>
    <w:p w:rsidR="0094269D" w:rsidRPr="00A733F8" w:rsidRDefault="0094269D" w:rsidP="00DE1B38">
      <w:pPr>
        <w:tabs>
          <w:tab w:val="num" w:pos="5970"/>
        </w:tabs>
        <w:spacing w:line="560" w:lineRule="exact"/>
        <w:ind w:firstLine="645"/>
        <w:rPr>
          <w:rFonts w:ascii="仿宋_GB2312" w:eastAsia="仿宋_GB2312" w:hAnsi="宋体" w:cs="宋体"/>
          <w:kern w:val="0"/>
          <w:sz w:val="32"/>
          <w:szCs w:val="32"/>
        </w:rPr>
      </w:pPr>
    </w:p>
    <w:p w:rsidR="0094269D" w:rsidRDefault="0094269D" w:rsidP="00DE1B38">
      <w:pPr>
        <w:tabs>
          <w:tab w:val="num" w:pos="5970"/>
        </w:tabs>
        <w:spacing w:line="560" w:lineRule="exact"/>
        <w:rPr>
          <w:rFonts w:ascii="仿宋_GB2312" w:eastAsia="仿宋_GB2312" w:hAnsi="宋体" w:cs="宋体"/>
          <w:kern w:val="0"/>
          <w:sz w:val="32"/>
          <w:szCs w:val="32"/>
        </w:rPr>
      </w:pPr>
    </w:p>
    <w:p w:rsidR="0094269D" w:rsidRDefault="0094269D" w:rsidP="00DE1B38">
      <w:pPr>
        <w:tabs>
          <w:tab w:val="num" w:pos="5970"/>
        </w:tabs>
        <w:spacing w:line="560" w:lineRule="exact"/>
        <w:rPr>
          <w:rFonts w:ascii="仿宋_GB2312" w:eastAsia="仿宋_GB2312" w:hAnsi="宋体" w:cs="宋体"/>
          <w:kern w:val="0"/>
          <w:sz w:val="32"/>
          <w:szCs w:val="32"/>
        </w:rPr>
      </w:pPr>
    </w:p>
    <w:p w:rsidR="0094269D" w:rsidRDefault="0094269D" w:rsidP="00DE1B38">
      <w:pPr>
        <w:tabs>
          <w:tab w:val="num" w:pos="5970"/>
        </w:tabs>
        <w:spacing w:line="560" w:lineRule="exact"/>
        <w:rPr>
          <w:rFonts w:ascii="仿宋_GB2312" w:eastAsia="仿宋_GB2312" w:hAnsi="宋体" w:cs="宋体"/>
          <w:kern w:val="0"/>
          <w:sz w:val="32"/>
          <w:szCs w:val="32"/>
        </w:rPr>
      </w:pPr>
    </w:p>
    <w:p w:rsidR="0094269D" w:rsidRDefault="0094269D" w:rsidP="00DE1B38">
      <w:pPr>
        <w:tabs>
          <w:tab w:val="num" w:pos="5970"/>
        </w:tabs>
        <w:spacing w:line="560" w:lineRule="exact"/>
        <w:rPr>
          <w:rFonts w:ascii="仿宋_GB2312" w:eastAsia="仿宋_GB2312" w:hAnsi="宋体" w:cs="宋体"/>
          <w:kern w:val="0"/>
          <w:sz w:val="32"/>
          <w:szCs w:val="32"/>
        </w:rPr>
      </w:pPr>
    </w:p>
    <w:p w:rsidR="0094269D" w:rsidRDefault="0094269D" w:rsidP="00DE1B38">
      <w:pPr>
        <w:tabs>
          <w:tab w:val="num" w:pos="5970"/>
        </w:tabs>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对外劳务合作企业</w:t>
      </w:r>
      <w:r>
        <w:rPr>
          <w:rFonts w:ascii="仿宋_GB2312" w:eastAsia="仿宋_GB2312" w:hAnsi="宋体" w:cs="宋体"/>
          <w:kern w:val="0"/>
          <w:sz w:val="32"/>
          <w:szCs w:val="32"/>
        </w:rPr>
        <w:t xml:space="preserve">  </w:t>
      </w:r>
      <w:r>
        <w:rPr>
          <w:rFonts w:ascii="仿宋_GB2312" w:eastAsia="仿宋_GB2312" w:hAnsi="宋体" w:cs="宋体" w:hint="eastAsia"/>
          <w:kern w:val="0"/>
          <w:sz w:val="32"/>
          <w:szCs w:val="32"/>
        </w:rPr>
        <w:t xml:space="preserve">　　　　　　　开户银行</w:t>
      </w:r>
    </w:p>
    <w:p w:rsidR="0094269D" w:rsidRDefault="0094269D" w:rsidP="00DE1B38">
      <w:pPr>
        <w:tabs>
          <w:tab w:val="num" w:pos="5970"/>
        </w:tabs>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（盖章）　　　　　　　　　　（盖章）</w:t>
      </w:r>
    </w:p>
    <w:p w:rsidR="0094269D" w:rsidRDefault="0094269D" w:rsidP="00DE1B38">
      <w:pPr>
        <w:tabs>
          <w:tab w:val="num" w:pos="5970"/>
        </w:tabs>
        <w:spacing w:line="560" w:lineRule="exact"/>
        <w:ind w:firstLineChars="200" w:firstLine="640"/>
        <w:rPr>
          <w:rFonts w:ascii="仿宋_GB2312" w:eastAsia="仿宋_GB2312" w:hAnsi="宋体" w:cs="宋体"/>
          <w:kern w:val="0"/>
          <w:sz w:val="32"/>
          <w:szCs w:val="32"/>
        </w:rPr>
      </w:pPr>
    </w:p>
    <w:p w:rsidR="0094269D" w:rsidRDefault="0094269D" w:rsidP="00DE1B38">
      <w:pPr>
        <w:tabs>
          <w:tab w:val="num" w:pos="5970"/>
        </w:tabs>
        <w:spacing w:line="560" w:lineRule="exact"/>
        <w:ind w:firstLineChars="200" w:firstLine="640"/>
        <w:rPr>
          <w:rFonts w:ascii="仿宋_GB2312" w:eastAsia="仿宋_GB2312" w:hAnsi="宋体" w:cs="宋体"/>
          <w:kern w:val="0"/>
          <w:sz w:val="32"/>
          <w:szCs w:val="32"/>
        </w:rPr>
      </w:pPr>
    </w:p>
    <w:p w:rsidR="0094269D" w:rsidRDefault="0094269D" w:rsidP="00DE1B38">
      <w:pPr>
        <w:tabs>
          <w:tab w:val="num" w:pos="5970"/>
        </w:tabs>
        <w:spacing w:line="560" w:lineRule="exact"/>
        <w:ind w:firstLineChars="200" w:firstLine="640"/>
        <w:rPr>
          <w:rFonts w:ascii="仿宋_GB2312" w:eastAsia="仿宋_GB2312" w:hAnsi="宋体" w:cs="宋体"/>
          <w:kern w:val="0"/>
          <w:sz w:val="32"/>
          <w:szCs w:val="32"/>
        </w:rPr>
      </w:pPr>
    </w:p>
    <w:p w:rsidR="0094269D" w:rsidRDefault="0094269D" w:rsidP="00DE1B38">
      <w:pPr>
        <w:tabs>
          <w:tab w:val="num" w:pos="5970"/>
        </w:tabs>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法定代表人或授权代表人　　　法定代表人或授权代表人</w:t>
      </w:r>
    </w:p>
    <w:p w:rsidR="0094269D" w:rsidRDefault="0094269D" w:rsidP="00DE1B38">
      <w:pPr>
        <w:tabs>
          <w:tab w:val="num" w:pos="5970"/>
        </w:tabs>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（签字）　　　　　　　　（签字）</w:t>
      </w:r>
    </w:p>
    <w:p w:rsidR="0094269D" w:rsidRPr="0049261C" w:rsidRDefault="0094269D" w:rsidP="00DE1B38">
      <w:pPr>
        <w:tabs>
          <w:tab w:val="num" w:pos="5970"/>
        </w:tabs>
        <w:spacing w:line="560" w:lineRule="exact"/>
        <w:ind w:firstLineChars="200" w:firstLine="640"/>
        <w:rPr>
          <w:rFonts w:ascii="仿宋_GB2312" w:eastAsia="仿宋_GB2312" w:hAnsi="宋体" w:cs="宋体"/>
          <w:kern w:val="0"/>
          <w:sz w:val="32"/>
          <w:szCs w:val="32"/>
        </w:rPr>
      </w:pPr>
    </w:p>
    <w:p w:rsidR="0094269D" w:rsidRDefault="0094269D" w:rsidP="00DE1B38">
      <w:pPr>
        <w:tabs>
          <w:tab w:val="num" w:pos="5970"/>
        </w:tabs>
        <w:spacing w:line="560" w:lineRule="exact"/>
        <w:ind w:firstLineChars="200" w:firstLine="640"/>
        <w:rPr>
          <w:rFonts w:ascii="仿宋_GB2312" w:eastAsia="仿宋_GB2312" w:hAnsi="宋体" w:cs="宋体"/>
          <w:kern w:val="0"/>
          <w:sz w:val="32"/>
          <w:szCs w:val="32"/>
        </w:rPr>
      </w:pPr>
    </w:p>
    <w:p w:rsidR="0094269D" w:rsidRPr="0049261C" w:rsidRDefault="0094269D" w:rsidP="00DE1B38">
      <w:pPr>
        <w:tabs>
          <w:tab w:val="num" w:pos="5970"/>
        </w:tabs>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签字时间：　　　　</w:t>
      </w:r>
      <w:r>
        <w:rPr>
          <w:rFonts w:ascii="仿宋_GB2312" w:eastAsia="仿宋_GB2312" w:hAnsi="宋体" w:cs="宋体"/>
          <w:kern w:val="0"/>
          <w:sz w:val="32"/>
          <w:szCs w:val="32"/>
        </w:rPr>
        <w:t xml:space="preserve"> </w:t>
      </w:r>
      <w:r>
        <w:rPr>
          <w:rFonts w:ascii="仿宋_GB2312" w:eastAsia="仿宋_GB2312" w:hAnsi="宋体" w:cs="宋体" w:hint="eastAsia"/>
          <w:kern w:val="0"/>
          <w:sz w:val="32"/>
          <w:szCs w:val="32"/>
        </w:rPr>
        <w:t xml:space="preserve">　　　　　签字时间：</w:t>
      </w:r>
    </w:p>
    <w:p w:rsidR="0094269D" w:rsidRPr="00CD0CF5" w:rsidRDefault="0094269D" w:rsidP="00DE1B38">
      <w:pPr>
        <w:spacing w:line="560" w:lineRule="exact"/>
        <w:rPr>
          <w:rFonts w:ascii="仿宋_GB2312" w:eastAsia="仿宋_GB2312" w:hAnsi="宋体" w:cs="宋体"/>
          <w:kern w:val="0"/>
          <w:sz w:val="32"/>
          <w:szCs w:val="32"/>
        </w:rPr>
      </w:pPr>
    </w:p>
    <w:p w:rsidR="0094269D" w:rsidRDefault="0094269D" w:rsidP="00DE1B38"/>
    <w:sectPr w:rsidR="0094269D" w:rsidSect="009C6C4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E1B38"/>
    <w:rsid w:val="00000FE7"/>
    <w:rsid w:val="00001721"/>
    <w:rsid w:val="00001925"/>
    <w:rsid w:val="00001BB3"/>
    <w:rsid w:val="00002338"/>
    <w:rsid w:val="00002DE6"/>
    <w:rsid w:val="00003878"/>
    <w:rsid w:val="000041A0"/>
    <w:rsid w:val="00005107"/>
    <w:rsid w:val="000061C9"/>
    <w:rsid w:val="0000659E"/>
    <w:rsid w:val="0000754A"/>
    <w:rsid w:val="00010F0A"/>
    <w:rsid w:val="00011558"/>
    <w:rsid w:val="0001236E"/>
    <w:rsid w:val="000123E0"/>
    <w:rsid w:val="00012DA3"/>
    <w:rsid w:val="00012F5A"/>
    <w:rsid w:val="000130F3"/>
    <w:rsid w:val="00013246"/>
    <w:rsid w:val="00013D7F"/>
    <w:rsid w:val="000152BE"/>
    <w:rsid w:val="00015568"/>
    <w:rsid w:val="00016672"/>
    <w:rsid w:val="00016A6A"/>
    <w:rsid w:val="000208BA"/>
    <w:rsid w:val="000229E6"/>
    <w:rsid w:val="000232A2"/>
    <w:rsid w:val="000234D7"/>
    <w:rsid w:val="00024195"/>
    <w:rsid w:val="0002442D"/>
    <w:rsid w:val="000258CF"/>
    <w:rsid w:val="00030647"/>
    <w:rsid w:val="00030E1B"/>
    <w:rsid w:val="0003130B"/>
    <w:rsid w:val="00031DDB"/>
    <w:rsid w:val="00032815"/>
    <w:rsid w:val="0003430A"/>
    <w:rsid w:val="00041645"/>
    <w:rsid w:val="00043233"/>
    <w:rsid w:val="00043C0C"/>
    <w:rsid w:val="000448D7"/>
    <w:rsid w:val="00044A00"/>
    <w:rsid w:val="00046136"/>
    <w:rsid w:val="00047CC1"/>
    <w:rsid w:val="000516DF"/>
    <w:rsid w:val="00051B90"/>
    <w:rsid w:val="00051FB3"/>
    <w:rsid w:val="00053804"/>
    <w:rsid w:val="00055D1D"/>
    <w:rsid w:val="0005603D"/>
    <w:rsid w:val="000568A2"/>
    <w:rsid w:val="0006653D"/>
    <w:rsid w:val="00070174"/>
    <w:rsid w:val="0007161E"/>
    <w:rsid w:val="000718CF"/>
    <w:rsid w:val="00071E8F"/>
    <w:rsid w:val="00073A81"/>
    <w:rsid w:val="0007432D"/>
    <w:rsid w:val="00076D1A"/>
    <w:rsid w:val="000822D3"/>
    <w:rsid w:val="00082EF6"/>
    <w:rsid w:val="00084F45"/>
    <w:rsid w:val="000850A5"/>
    <w:rsid w:val="00086C18"/>
    <w:rsid w:val="000873A5"/>
    <w:rsid w:val="00087D89"/>
    <w:rsid w:val="0009180B"/>
    <w:rsid w:val="00092E6B"/>
    <w:rsid w:val="00096140"/>
    <w:rsid w:val="00096B72"/>
    <w:rsid w:val="00097E43"/>
    <w:rsid w:val="000A3D0E"/>
    <w:rsid w:val="000A4EA6"/>
    <w:rsid w:val="000A4F88"/>
    <w:rsid w:val="000A5407"/>
    <w:rsid w:val="000A6410"/>
    <w:rsid w:val="000A6F8E"/>
    <w:rsid w:val="000B0EE2"/>
    <w:rsid w:val="000B0FF4"/>
    <w:rsid w:val="000B2294"/>
    <w:rsid w:val="000B3377"/>
    <w:rsid w:val="000B3BC0"/>
    <w:rsid w:val="000B5A88"/>
    <w:rsid w:val="000B76AA"/>
    <w:rsid w:val="000C1428"/>
    <w:rsid w:val="000C2CE3"/>
    <w:rsid w:val="000C307A"/>
    <w:rsid w:val="000C3A65"/>
    <w:rsid w:val="000C4070"/>
    <w:rsid w:val="000C4143"/>
    <w:rsid w:val="000C4EB6"/>
    <w:rsid w:val="000C568C"/>
    <w:rsid w:val="000C5964"/>
    <w:rsid w:val="000C6FE4"/>
    <w:rsid w:val="000C7303"/>
    <w:rsid w:val="000C7A73"/>
    <w:rsid w:val="000D38E4"/>
    <w:rsid w:val="000D3B86"/>
    <w:rsid w:val="000D5EC4"/>
    <w:rsid w:val="000E36A4"/>
    <w:rsid w:val="000E38C8"/>
    <w:rsid w:val="000E40D0"/>
    <w:rsid w:val="000E45AE"/>
    <w:rsid w:val="000E493A"/>
    <w:rsid w:val="000E7545"/>
    <w:rsid w:val="000E7AA0"/>
    <w:rsid w:val="000F0626"/>
    <w:rsid w:val="000F32A8"/>
    <w:rsid w:val="000F335A"/>
    <w:rsid w:val="000F4B05"/>
    <w:rsid w:val="000F6EB6"/>
    <w:rsid w:val="000F71A3"/>
    <w:rsid w:val="00100927"/>
    <w:rsid w:val="00100E7D"/>
    <w:rsid w:val="00100EC1"/>
    <w:rsid w:val="0010406D"/>
    <w:rsid w:val="001066DC"/>
    <w:rsid w:val="00106707"/>
    <w:rsid w:val="001127BE"/>
    <w:rsid w:val="00113AC8"/>
    <w:rsid w:val="00114880"/>
    <w:rsid w:val="00114F4A"/>
    <w:rsid w:val="00115A1F"/>
    <w:rsid w:val="001166E6"/>
    <w:rsid w:val="00121547"/>
    <w:rsid w:val="001233C9"/>
    <w:rsid w:val="00123748"/>
    <w:rsid w:val="00124C22"/>
    <w:rsid w:val="00125585"/>
    <w:rsid w:val="00125732"/>
    <w:rsid w:val="00125FD9"/>
    <w:rsid w:val="001266C0"/>
    <w:rsid w:val="0013355A"/>
    <w:rsid w:val="00134D42"/>
    <w:rsid w:val="001365B9"/>
    <w:rsid w:val="001369C0"/>
    <w:rsid w:val="001406A4"/>
    <w:rsid w:val="001411D3"/>
    <w:rsid w:val="0014210A"/>
    <w:rsid w:val="001424B5"/>
    <w:rsid w:val="001424F3"/>
    <w:rsid w:val="00142833"/>
    <w:rsid w:val="0014397C"/>
    <w:rsid w:val="00144278"/>
    <w:rsid w:val="00144628"/>
    <w:rsid w:val="00144E81"/>
    <w:rsid w:val="00145E4D"/>
    <w:rsid w:val="00146790"/>
    <w:rsid w:val="001468BD"/>
    <w:rsid w:val="00146955"/>
    <w:rsid w:val="001526F8"/>
    <w:rsid w:val="001539F9"/>
    <w:rsid w:val="00153F0D"/>
    <w:rsid w:val="00157DBA"/>
    <w:rsid w:val="00160F49"/>
    <w:rsid w:val="00164775"/>
    <w:rsid w:val="00166139"/>
    <w:rsid w:val="00170851"/>
    <w:rsid w:val="00171B43"/>
    <w:rsid w:val="001730D4"/>
    <w:rsid w:val="00174F38"/>
    <w:rsid w:val="00175021"/>
    <w:rsid w:val="00175D9D"/>
    <w:rsid w:val="00177698"/>
    <w:rsid w:val="001820F6"/>
    <w:rsid w:val="0018315E"/>
    <w:rsid w:val="00183431"/>
    <w:rsid w:val="00185F74"/>
    <w:rsid w:val="001878D8"/>
    <w:rsid w:val="00191730"/>
    <w:rsid w:val="001929F8"/>
    <w:rsid w:val="00192F70"/>
    <w:rsid w:val="00193E84"/>
    <w:rsid w:val="001942C6"/>
    <w:rsid w:val="00194910"/>
    <w:rsid w:val="001968B1"/>
    <w:rsid w:val="001A063E"/>
    <w:rsid w:val="001A1833"/>
    <w:rsid w:val="001A1FB1"/>
    <w:rsid w:val="001A5E44"/>
    <w:rsid w:val="001A6962"/>
    <w:rsid w:val="001A763C"/>
    <w:rsid w:val="001A769C"/>
    <w:rsid w:val="001B0BE7"/>
    <w:rsid w:val="001B1044"/>
    <w:rsid w:val="001B17D3"/>
    <w:rsid w:val="001B4EC1"/>
    <w:rsid w:val="001B5A95"/>
    <w:rsid w:val="001B5A99"/>
    <w:rsid w:val="001B78A2"/>
    <w:rsid w:val="001B79EF"/>
    <w:rsid w:val="001C0956"/>
    <w:rsid w:val="001C1B21"/>
    <w:rsid w:val="001C27A8"/>
    <w:rsid w:val="001C2858"/>
    <w:rsid w:val="001C3512"/>
    <w:rsid w:val="001C575E"/>
    <w:rsid w:val="001C580F"/>
    <w:rsid w:val="001C5811"/>
    <w:rsid w:val="001C61E0"/>
    <w:rsid w:val="001D1CD1"/>
    <w:rsid w:val="001D2CAD"/>
    <w:rsid w:val="001D4FAB"/>
    <w:rsid w:val="001D6677"/>
    <w:rsid w:val="001D6883"/>
    <w:rsid w:val="001D7886"/>
    <w:rsid w:val="001E06BE"/>
    <w:rsid w:val="001E06DE"/>
    <w:rsid w:val="001E11E2"/>
    <w:rsid w:val="001E131A"/>
    <w:rsid w:val="001E143A"/>
    <w:rsid w:val="001E22FF"/>
    <w:rsid w:val="001E269D"/>
    <w:rsid w:val="001E33D7"/>
    <w:rsid w:val="001E3ED2"/>
    <w:rsid w:val="001E77C2"/>
    <w:rsid w:val="001E7998"/>
    <w:rsid w:val="001F0682"/>
    <w:rsid w:val="001F1115"/>
    <w:rsid w:val="001F2B2D"/>
    <w:rsid w:val="001F2C13"/>
    <w:rsid w:val="001F5C24"/>
    <w:rsid w:val="001F64B2"/>
    <w:rsid w:val="001F746B"/>
    <w:rsid w:val="001F7794"/>
    <w:rsid w:val="002024AF"/>
    <w:rsid w:val="00206CB9"/>
    <w:rsid w:val="00207658"/>
    <w:rsid w:val="0020779D"/>
    <w:rsid w:val="00207EF6"/>
    <w:rsid w:val="00207F98"/>
    <w:rsid w:val="00210877"/>
    <w:rsid w:val="00210DC7"/>
    <w:rsid w:val="002112A1"/>
    <w:rsid w:val="0021131E"/>
    <w:rsid w:val="00213C4B"/>
    <w:rsid w:val="00215124"/>
    <w:rsid w:val="002173F9"/>
    <w:rsid w:val="00220EAE"/>
    <w:rsid w:val="00222692"/>
    <w:rsid w:val="00222F1B"/>
    <w:rsid w:val="00223766"/>
    <w:rsid w:val="00224685"/>
    <w:rsid w:val="00230C08"/>
    <w:rsid w:val="0023262D"/>
    <w:rsid w:val="002372AD"/>
    <w:rsid w:val="0024015C"/>
    <w:rsid w:val="00241481"/>
    <w:rsid w:val="00243115"/>
    <w:rsid w:val="002446EA"/>
    <w:rsid w:val="002454F5"/>
    <w:rsid w:val="00246F15"/>
    <w:rsid w:val="002475CC"/>
    <w:rsid w:val="002514E2"/>
    <w:rsid w:val="00252037"/>
    <w:rsid w:val="0025297C"/>
    <w:rsid w:val="00252B22"/>
    <w:rsid w:val="00253078"/>
    <w:rsid w:val="002530F3"/>
    <w:rsid w:val="0025372C"/>
    <w:rsid w:val="00253C74"/>
    <w:rsid w:val="002549E3"/>
    <w:rsid w:val="00254A42"/>
    <w:rsid w:val="00254DC0"/>
    <w:rsid w:val="00254ED9"/>
    <w:rsid w:val="00254F88"/>
    <w:rsid w:val="00257113"/>
    <w:rsid w:val="002636BE"/>
    <w:rsid w:val="00265763"/>
    <w:rsid w:val="002725AE"/>
    <w:rsid w:val="00272A83"/>
    <w:rsid w:val="002747BB"/>
    <w:rsid w:val="00275CE2"/>
    <w:rsid w:val="00276C82"/>
    <w:rsid w:val="002773CA"/>
    <w:rsid w:val="00280F98"/>
    <w:rsid w:val="002811F2"/>
    <w:rsid w:val="00282758"/>
    <w:rsid w:val="00283358"/>
    <w:rsid w:val="00283CF6"/>
    <w:rsid w:val="00283D63"/>
    <w:rsid w:val="00283EEE"/>
    <w:rsid w:val="00283F2B"/>
    <w:rsid w:val="0028405C"/>
    <w:rsid w:val="002849A3"/>
    <w:rsid w:val="002851EA"/>
    <w:rsid w:val="002865C1"/>
    <w:rsid w:val="00286800"/>
    <w:rsid w:val="00290ADC"/>
    <w:rsid w:val="00291201"/>
    <w:rsid w:val="00291565"/>
    <w:rsid w:val="002916A1"/>
    <w:rsid w:val="00295B48"/>
    <w:rsid w:val="00295D5B"/>
    <w:rsid w:val="00296037"/>
    <w:rsid w:val="002969E4"/>
    <w:rsid w:val="002A06FA"/>
    <w:rsid w:val="002A07C0"/>
    <w:rsid w:val="002A29E5"/>
    <w:rsid w:val="002A30D8"/>
    <w:rsid w:val="002A3BD8"/>
    <w:rsid w:val="002A4C69"/>
    <w:rsid w:val="002A58FB"/>
    <w:rsid w:val="002A5F6A"/>
    <w:rsid w:val="002A629B"/>
    <w:rsid w:val="002A7862"/>
    <w:rsid w:val="002B00EF"/>
    <w:rsid w:val="002B0458"/>
    <w:rsid w:val="002B09CE"/>
    <w:rsid w:val="002B1331"/>
    <w:rsid w:val="002B1CD7"/>
    <w:rsid w:val="002B24F3"/>
    <w:rsid w:val="002B3938"/>
    <w:rsid w:val="002B4489"/>
    <w:rsid w:val="002B50B4"/>
    <w:rsid w:val="002B6592"/>
    <w:rsid w:val="002B71F4"/>
    <w:rsid w:val="002B796B"/>
    <w:rsid w:val="002C1661"/>
    <w:rsid w:val="002C1A09"/>
    <w:rsid w:val="002C2376"/>
    <w:rsid w:val="002C32BE"/>
    <w:rsid w:val="002C3CF9"/>
    <w:rsid w:val="002C5F6E"/>
    <w:rsid w:val="002C6898"/>
    <w:rsid w:val="002C6AAA"/>
    <w:rsid w:val="002C70D8"/>
    <w:rsid w:val="002C724C"/>
    <w:rsid w:val="002C7765"/>
    <w:rsid w:val="002C79E4"/>
    <w:rsid w:val="002D03AA"/>
    <w:rsid w:val="002D0D8E"/>
    <w:rsid w:val="002D5A70"/>
    <w:rsid w:val="002D5B9C"/>
    <w:rsid w:val="002D63CB"/>
    <w:rsid w:val="002D6798"/>
    <w:rsid w:val="002E092C"/>
    <w:rsid w:val="002E1E3E"/>
    <w:rsid w:val="002E2765"/>
    <w:rsid w:val="002E3A19"/>
    <w:rsid w:val="002E49D8"/>
    <w:rsid w:val="002E4EAA"/>
    <w:rsid w:val="002E7AE1"/>
    <w:rsid w:val="002F0149"/>
    <w:rsid w:val="002F0490"/>
    <w:rsid w:val="002F1EA3"/>
    <w:rsid w:val="002F38D5"/>
    <w:rsid w:val="002F395E"/>
    <w:rsid w:val="002F438F"/>
    <w:rsid w:val="002F4EE9"/>
    <w:rsid w:val="002F5190"/>
    <w:rsid w:val="002F5719"/>
    <w:rsid w:val="002F6042"/>
    <w:rsid w:val="00301A7B"/>
    <w:rsid w:val="00304EAD"/>
    <w:rsid w:val="00304F33"/>
    <w:rsid w:val="00311A05"/>
    <w:rsid w:val="00316F0B"/>
    <w:rsid w:val="00320B1C"/>
    <w:rsid w:val="00321E87"/>
    <w:rsid w:val="003224B6"/>
    <w:rsid w:val="003233D7"/>
    <w:rsid w:val="00324993"/>
    <w:rsid w:val="00324D7A"/>
    <w:rsid w:val="0032501A"/>
    <w:rsid w:val="00325243"/>
    <w:rsid w:val="00326295"/>
    <w:rsid w:val="00326E71"/>
    <w:rsid w:val="00330774"/>
    <w:rsid w:val="00331CB4"/>
    <w:rsid w:val="003367C1"/>
    <w:rsid w:val="00337165"/>
    <w:rsid w:val="00337216"/>
    <w:rsid w:val="00337B30"/>
    <w:rsid w:val="0034300B"/>
    <w:rsid w:val="003430CC"/>
    <w:rsid w:val="0034437C"/>
    <w:rsid w:val="00345F71"/>
    <w:rsid w:val="00346011"/>
    <w:rsid w:val="00350C82"/>
    <w:rsid w:val="0035135F"/>
    <w:rsid w:val="00352293"/>
    <w:rsid w:val="003532B3"/>
    <w:rsid w:val="003547E8"/>
    <w:rsid w:val="00354819"/>
    <w:rsid w:val="00356023"/>
    <w:rsid w:val="003565E1"/>
    <w:rsid w:val="00357724"/>
    <w:rsid w:val="00357C47"/>
    <w:rsid w:val="00360F49"/>
    <w:rsid w:val="00360FEE"/>
    <w:rsid w:val="00361798"/>
    <w:rsid w:val="0036354B"/>
    <w:rsid w:val="00363E75"/>
    <w:rsid w:val="00364925"/>
    <w:rsid w:val="00366330"/>
    <w:rsid w:val="00367690"/>
    <w:rsid w:val="00367D16"/>
    <w:rsid w:val="00367EAA"/>
    <w:rsid w:val="003717B0"/>
    <w:rsid w:val="00372BCC"/>
    <w:rsid w:val="00374586"/>
    <w:rsid w:val="00374CEF"/>
    <w:rsid w:val="00375930"/>
    <w:rsid w:val="00377E70"/>
    <w:rsid w:val="00381615"/>
    <w:rsid w:val="00381E28"/>
    <w:rsid w:val="00384A80"/>
    <w:rsid w:val="00384B91"/>
    <w:rsid w:val="00390A8A"/>
    <w:rsid w:val="00391F42"/>
    <w:rsid w:val="003926DB"/>
    <w:rsid w:val="00392D05"/>
    <w:rsid w:val="00393667"/>
    <w:rsid w:val="003A0549"/>
    <w:rsid w:val="003A06F1"/>
    <w:rsid w:val="003A081E"/>
    <w:rsid w:val="003A1EAB"/>
    <w:rsid w:val="003A2384"/>
    <w:rsid w:val="003A2A38"/>
    <w:rsid w:val="003A33B6"/>
    <w:rsid w:val="003A57D8"/>
    <w:rsid w:val="003A6752"/>
    <w:rsid w:val="003A6EC8"/>
    <w:rsid w:val="003A70E5"/>
    <w:rsid w:val="003B0BDB"/>
    <w:rsid w:val="003B3829"/>
    <w:rsid w:val="003B4B11"/>
    <w:rsid w:val="003B5244"/>
    <w:rsid w:val="003B60A5"/>
    <w:rsid w:val="003B630E"/>
    <w:rsid w:val="003C0346"/>
    <w:rsid w:val="003C4B2A"/>
    <w:rsid w:val="003C4E71"/>
    <w:rsid w:val="003C6CBB"/>
    <w:rsid w:val="003C7445"/>
    <w:rsid w:val="003D125A"/>
    <w:rsid w:val="003D2A54"/>
    <w:rsid w:val="003D2FB2"/>
    <w:rsid w:val="003D3B6B"/>
    <w:rsid w:val="003D3FD9"/>
    <w:rsid w:val="003D43BD"/>
    <w:rsid w:val="003D4D02"/>
    <w:rsid w:val="003D57DD"/>
    <w:rsid w:val="003D5E34"/>
    <w:rsid w:val="003D78BA"/>
    <w:rsid w:val="003E0E80"/>
    <w:rsid w:val="003E14FB"/>
    <w:rsid w:val="003E3E22"/>
    <w:rsid w:val="003E523B"/>
    <w:rsid w:val="003E563F"/>
    <w:rsid w:val="003E5C56"/>
    <w:rsid w:val="003E7023"/>
    <w:rsid w:val="003F11B4"/>
    <w:rsid w:val="003F1594"/>
    <w:rsid w:val="003F2CF7"/>
    <w:rsid w:val="003F3849"/>
    <w:rsid w:val="003F3BDD"/>
    <w:rsid w:val="003F45FB"/>
    <w:rsid w:val="003F4DB5"/>
    <w:rsid w:val="003F57C9"/>
    <w:rsid w:val="003F5867"/>
    <w:rsid w:val="003F765C"/>
    <w:rsid w:val="003F7FA5"/>
    <w:rsid w:val="004008AB"/>
    <w:rsid w:val="0040170A"/>
    <w:rsid w:val="00401781"/>
    <w:rsid w:val="004038E6"/>
    <w:rsid w:val="00405CE5"/>
    <w:rsid w:val="004103C9"/>
    <w:rsid w:val="00411E7E"/>
    <w:rsid w:val="00413F49"/>
    <w:rsid w:val="0041497E"/>
    <w:rsid w:val="00415600"/>
    <w:rsid w:val="00416044"/>
    <w:rsid w:val="00416A77"/>
    <w:rsid w:val="00416BDA"/>
    <w:rsid w:val="00420185"/>
    <w:rsid w:val="00420D57"/>
    <w:rsid w:val="00425B40"/>
    <w:rsid w:val="004278C1"/>
    <w:rsid w:val="004301D7"/>
    <w:rsid w:val="00431175"/>
    <w:rsid w:val="00431A51"/>
    <w:rsid w:val="00432FAB"/>
    <w:rsid w:val="00433CAC"/>
    <w:rsid w:val="00434979"/>
    <w:rsid w:val="00435642"/>
    <w:rsid w:val="0043566E"/>
    <w:rsid w:val="00440DC7"/>
    <w:rsid w:val="004414D0"/>
    <w:rsid w:val="00442911"/>
    <w:rsid w:val="00443114"/>
    <w:rsid w:val="0044485F"/>
    <w:rsid w:val="00444D80"/>
    <w:rsid w:val="004455D5"/>
    <w:rsid w:val="0045147A"/>
    <w:rsid w:val="0045289A"/>
    <w:rsid w:val="00452D23"/>
    <w:rsid w:val="004534F8"/>
    <w:rsid w:val="00454337"/>
    <w:rsid w:val="004568DE"/>
    <w:rsid w:val="004571F0"/>
    <w:rsid w:val="00461A30"/>
    <w:rsid w:val="00462007"/>
    <w:rsid w:val="0046249D"/>
    <w:rsid w:val="004643AC"/>
    <w:rsid w:val="0046449E"/>
    <w:rsid w:val="004662BC"/>
    <w:rsid w:val="00471383"/>
    <w:rsid w:val="0047177D"/>
    <w:rsid w:val="00471F61"/>
    <w:rsid w:val="00472BFB"/>
    <w:rsid w:val="004737B7"/>
    <w:rsid w:val="004748DC"/>
    <w:rsid w:val="00475D9D"/>
    <w:rsid w:val="004771C5"/>
    <w:rsid w:val="004773B6"/>
    <w:rsid w:val="00477C10"/>
    <w:rsid w:val="004805BE"/>
    <w:rsid w:val="00481193"/>
    <w:rsid w:val="00482E1D"/>
    <w:rsid w:val="00483667"/>
    <w:rsid w:val="00486ADA"/>
    <w:rsid w:val="00487C97"/>
    <w:rsid w:val="00487E0B"/>
    <w:rsid w:val="004912A0"/>
    <w:rsid w:val="004916C6"/>
    <w:rsid w:val="004921EC"/>
    <w:rsid w:val="0049261C"/>
    <w:rsid w:val="00494D1C"/>
    <w:rsid w:val="00495EA4"/>
    <w:rsid w:val="0049788D"/>
    <w:rsid w:val="004A1E6F"/>
    <w:rsid w:val="004A20D2"/>
    <w:rsid w:val="004A25C4"/>
    <w:rsid w:val="004A4C35"/>
    <w:rsid w:val="004A5413"/>
    <w:rsid w:val="004A56A5"/>
    <w:rsid w:val="004A66D2"/>
    <w:rsid w:val="004A7002"/>
    <w:rsid w:val="004A78C3"/>
    <w:rsid w:val="004B02FE"/>
    <w:rsid w:val="004B1309"/>
    <w:rsid w:val="004B1E82"/>
    <w:rsid w:val="004B203E"/>
    <w:rsid w:val="004B4A98"/>
    <w:rsid w:val="004B51CC"/>
    <w:rsid w:val="004C11C1"/>
    <w:rsid w:val="004C28F1"/>
    <w:rsid w:val="004C5854"/>
    <w:rsid w:val="004C5EDE"/>
    <w:rsid w:val="004C6E07"/>
    <w:rsid w:val="004C7A6C"/>
    <w:rsid w:val="004D088D"/>
    <w:rsid w:val="004D1143"/>
    <w:rsid w:val="004D1287"/>
    <w:rsid w:val="004D4C2B"/>
    <w:rsid w:val="004D4E1A"/>
    <w:rsid w:val="004D5D81"/>
    <w:rsid w:val="004D65ED"/>
    <w:rsid w:val="004D6EA8"/>
    <w:rsid w:val="004E1C43"/>
    <w:rsid w:val="004E355A"/>
    <w:rsid w:val="004E43E5"/>
    <w:rsid w:val="004E464C"/>
    <w:rsid w:val="004E6B95"/>
    <w:rsid w:val="004E7C0C"/>
    <w:rsid w:val="004F0D6B"/>
    <w:rsid w:val="004F2765"/>
    <w:rsid w:val="004F392F"/>
    <w:rsid w:val="004F4F52"/>
    <w:rsid w:val="004F535F"/>
    <w:rsid w:val="004F56F7"/>
    <w:rsid w:val="004F79BF"/>
    <w:rsid w:val="004F7D3B"/>
    <w:rsid w:val="005002FC"/>
    <w:rsid w:val="00500352"/>
    <w:rsid w:val="0050074F"/>
    <w:rsid w:val="00500D77"/>
    <w:rsid w:val="00500E2D"/>
    <w:rsid w:val="00500EF9"/>
    <w:rsid w:val="005015B5"/>
    <w:rsid w:val="005024D1"/>
    <w:rsid w:val="005039AF"/>
    <w:rsid w:val="00504FBE"/>
    <w:rsid w:val="0050500F"/>
    <w:rsid w:val="00505454"/>
    <w:rsid w:val="00506183"/>
    <w:rsid w:val="005064D0"/>
    <w:rsid w:val="00510352"/>
    <w:rsid w:val="00512136"/>
    <w:rsid w:val="00512589"/>
    <w:rsid w:val="00513DB2"/>
    <w:rsid w:val="0051415B"/>
    <w:rsid w:val="00516964"/>
    <w:rsid w:val="0052071D"/>
    <w:rsid w:val="00520C28"/>
    <w:rsid w:val="0052242F"/>
    <w:rsid w:val="00522C8A"/>
    <w:rsid w:val="0052390A"/>
    <w:rsid w:val="00523FCB"/>
    <w:rsid w:val="00524429"/>
    <w:rsid w:val="005258F0"/>
    <w:rsid w:val="00526B3C"/>
    <w:rsid w:val="00526BF9"/>
    <w:rsid w:val="00527BDC"/>
    <w:rsid w:val="00531292"/>
    <w:rsid w:val="005313C9"/>
    <w:rsid w:val="00531613"/>
    <w:rsid w:val="005319F7"/>
    <w:rsid w:val="005329F9"/>
    <w:rsid w:val="00533847"/>
    <w:rsid w:val="00534238"/>
    <w:rsid w:val="005377CF"/>
    <w:rsid w:val="00544A14"/>
    <w:rsid w:val="00544DA9"/>
    <w:rsid w:val="005474F8"/>
    <w:rsid w:val="00551C81"/>
    <w:rsid w:val="00552FBA"/>
    <w:rsid w:val="00553F83"/>
    <w:rsid w:val="005542AD"/>
    <w:rsid w:val="005551D5"/>
    <w:rsid w:val="005606B8"/>
    <w:rsid w:val="00561B63"/>
    <w:rsid w:val="00562487"/>
    <w:rsid w:val="0056294E"/>
    <w:rsid w:val="0056360D"/>
    <w:rsid w:val="0056511C"/>
    <w:rsid w:val="00567C14"/>
    <w:rsid w:val="0057027A"/>
    <w:rsid w:val="005703E4"/>
    <w:rsid w:val="00572BFB"/>
    <w:rsid w:val="00572C1F"/>
    <w:rsid w:val="00574093"/>
    <w:rsid w:val="00575F10"/>
    <w:rsid w:val="00577EA8"/>
    <w:rsid w:val="00577EE3"/>
    <w:rsid w:val="00577EF8"/>
    <w:rsid w:val="00580173"/>
    <w:rsid w:val="00580F9A"/>
    <w:rsid w:val="00586C29"/>
    <w:rsid w:val="00587603"/>
    <w:rsid w:val="00590AF8"/>
    <w:rsid w:val="005936D3"/>
    <w:rsid w:val="00593A97"/>
    <w:rsid w:val="00594956"/>
    <w:rsid w:val="00595156"/>
    <w:rsid w:val="0059583C"/>
    <w:rsid w:val="005977AF"/>
    <w:rsid w:val="00597A77"/>
    <w:rsid w:val="005A001F"/>
    <w:rsid w:val="005A0D5E"/>
    <w:rsid w:val="005A1074"/>
    <w:rsid w:val="005A305B"/>
    <w:rsid w:val="005A37F3"/>
    <w:rsid w:val="005A4709"/>
    <w:rsid w:val="005A66C9"/>
    <w:rsid w:val="005A7A01"/>
    <w:rsid w:val="005B02D6"/>
    <w:rsid w:val="005B05C3"/>
    <w:rsid w:val="005B0E57"/>
    <w:rsid w:val="005B30F1"/>
    <w:rsid w:val="005B6BF3"/>
    <w:rsid w:val="005B7DA9"/>
    <w:rsid w:val="005C049C"/>
    <w:rsid w:val="005C1BE9"/>
    <w:rsid w:val="005C201E"/>
    <w:rsid w:val="005C2596"/>
    <w:rsid w:val="005C48EF"/>
    <w:rsid w:val="005C4F43"/>
    <w:rsid w:val="005C5040"/>
    <w:rsid w:val="005C57CD"/>
    <w:rsid w:val="005C68C0"/>
    <w:rsid w:val="005C71AA"/>
    <w:rsid w:val="005C757E"/>
    <w:rsid w:val="005C7629"/>
    <w:rsid w:val="005D0CE0"/>
    <w:rsid w:val="005D2E91"/>
    <w:rsid w:val="005D3515"/>
    <w:rsid w:val="005D3AF9"/>
    <w:rsid w:val="005D3EB9"/>
    <w:rsid w:val="005D7A94"/>
    <w:rsid w:val="005E0CCC"/>
    <w:rsid w:val="005E0F1A"/>
    <w:rsid w:val="005E305F"/>
    <w:rsid w:val="005E5146"/>
    <w:rsid w:val="005E550E"/>
    <w:rsid w:val="005E5DF4"/>
    <w:rsid w:val="005E69F6"/>
    <w:rsid w:val="005F19C6"/>
    <w:rsid w:val="005F1F00"/>
    <w:rsid w:val="005F3052"/>
    <w:rsid w:val="005F4319"/>
    <w:rsid w:val="006000D6"/>
    <w:rsid w:val="00600C28"/>
    <w:rsid w:val="006017D5"/>
    <w:rsid w:val="00602787"/>
    <w:rsid w:val="00603E09"/>
    <w:rsid w:val="006049A2"/>
    <w:rsid w:val="00605C59"/>
    <w:rsid w:val="006070F2"/>
    <w:rsid w:val="006100DF"/>
    <w:rsid w:val="006103CD"/>
    <w:rsid w:val="00610B4C"/>
    <w:rsid w:val="006133BD"/>
    <w:rsid w:val="006138CA"/>
    <w:rsid w:val="00613A22"/>
    <w:rsid w:val="00621EF3"/>
    <w:rsid w:val="00622500"/>
    <w:rsid w:val="006236E9"/>
    <w:rsid w:val="006238F1"/>
    <w:rsid w:val="0062398C"/>
    <w:rsid w:val="006239FB"/>
    <w:rsid w:val="0062433B"/>
    <w:rsid w:val="00626663"/>
    <w:rsid w:val="0062680F"/>
    <w:rsid w:val="00631DB9"/>
    <w:rsid w:val="00633C63"/>
    <w:rsid w:val="00635103"/>
    <w:rsid w:val="00635968"/>
    <w:rsid w:val="00635E5D"/>
    <w:rsid w:val="00637425"/>
    <w:rsid w:val="00640743"/>
    <w:rsid w:val="00640F82"/>
    <w:rsid w:val="00641080"/>
    <w:rsid w:val="00641D58"/>
    <w:rsid w:val="00643212"/>
    <w:rsid w:val="00644731"/>
    <w:rsid w:val="00645EE4"/>
    <w:rsid w:val="00646BEC"/>
    <w:rsid w:val="00647209"/>
    <w:rsid w:val="0064785A"/>
    <w:rsid w:val="0065018E"/>
    <w:rsid w:val="00650B13"/>
    <w:rsid w:val="00653317"/>
    <w:rsid w:val="00653818"/>
    <w:rsid w:val="00656BEC"/>
    <w:rsid w:val="00660218"/>
    <w:rsid w:val="00660C1A"/>
    <w:rsid w:val="00661BC9"/>
    <w:rsid w:val="006622DA"/>
    <w:rsid w:val="0066275B"/>
    <w:rsid w:val="00662E1A"/>
    <w:rsid w:val="006630A1"/>
    <w:rsid w:val="00663709"/>
    <w:rsid w:val="006641A7"/>
    <w:rsid w:val="006677B9"/>
    <w:rsid w:val="00667EDF"/>
    <w:rsid w:val="00670281"/>
    <w:rsid w:val="006717A7"/>
    <w:rsid w:val="00671F73"/>
    <w:rsid w:val="0067331E"/>
    <w:rsid w:val="00673407"/>
    <w:rsid w:val="00674301"/>
    <w:rsid w:val="00675026"/>
    <w:rsid w:val="00675612"/>
    <w:rsid w:val="0067666E"/>
    <w:rsid w:val="00676696"/>
    <w:rsid w:val="00677896"/>
    <w:rsid w:val="0068243C"/>
    <w:rsid w:val="0068259C"/>
    <w:rsid w:val="00684178"/>
    <w:rsid w:val="00684AD0"/>
    <w:rsid w:val="00684EE3"/>
    <w:rsid w:val="006860FA"/>
    <w:rsid w:val="00686FF2"/>
    <w:rsid w:val="00687A88"/>
    <w:rsid w:val="00691FC1"/>
    <w:rsid w:val="0069313E"/>
    <w:rsid w:val="006941FB"/>
    <w:rsid w:val="00694B6B"/>
    <w:rsid w:val="00694ED7"/>
    <w:rsid w:val="006959F5"/>
    <w:rsid w:val="00695A64"/>
    <w:rsid w:val="006A0F98"/>
    <w:rsid w:val="006A18D8"/>
    <w:rsid w:val="006A195F"/>
    <w:rsid w:val="006A221C"/>
    <w:rsid w:val="006A34D6"/>
    <w:rsid w:val="006A40E6"/>
    <w:rsid w:val="006A4992"/>
    <w:rsid w:val="006B204C"/>
    <w:rsid w:val="006B230F"/>
    <w:rsid w:val="006B27E5"/>
    <w:rsid w:val="006B2E6B"/>
    <w:rsid w:val="006B39E9"/>
    <w:rsid w:val="006B3EEC"/>
    <w:rsid w:val="006B68E3"/>
    <w:rsid w:val="006B723F"/>
    <w:rsid w:val="006C0A8F"/>
    <w:rsid w:val="006C1811"/>
    <w:rsid w:val="006C24DF"/>
    <w:rsid w:val="006C3422"/>
    <w:rsid w:val="006C5D07"/>
    <w:rsid w:val="006C6516"/>
    <w:rsid w:val="006C672C"/>
    <w:rsid w:val="006D07E9"/>
    <w:rsid w:val="006D097C"/>
    <w:rsid w:val="006D1691"/>
    <w:rsid w:val="006D2BD5"/>
    <w:rsid w:val="006D3841"/>
    <w:rsid w:val="006D504D"/>
    <w:rsid w:val="006E17F9"/>
    <w:rsid w:val="006E18B0"/>
    <w:rsid w:val="006E2625"/>
    <w:rsid w:val="006E2A45"/>
    <w:rsid w:val="006E3142"/>
    <w:rsid w:val="006E39AE"/>
    <w:rsid w:val="006E3EED"/>
    <w:rsid w:val="006E5297"/>
    <w:rsid w:val="006E57CA"/>
    <w:rsid w:val="006E57E0"/>
    <w:rsid w:val="006E646C"/>
    <w:rsid w:val="006E68D5"/>
    <w:rsid w:val="006E7E19"/>
    <w:rsid w:val="006F21E9"/>
    <w:rsid w:val="006F2469"/>
    <w:rsid w:val="006F24AA"/>
    <w:rsid w:val="006F29F2"/>
    <w:rsid w:val="006F3504"/>
    <w:rsid w:val="006F37CD"/>
    <w:rsid w:val="006F3C04"/>
    <w:rsid w:val="006F3E94"/>
    <w:rsid w:val="006F4F53"/>
    <w:rsid w:val="006F57CE"/>
    <w:rsid w:val="006F59B8"/>
    <w:rsid w:val="006F62D1"/>
    <w:rsid w:val="006F646A"/>
    <w:rsid w:val="006F76AD"/>
    <w:rsid w:val="006F7A0A"/>
    <w:rsid w:val="00700B1C"/>
    <w:rsid w:val="00700C2A"/>
    <w:rsid w:val="00701182"/>
    <w:rsid w:val="00702633"/>
    <w:rsid w:val="00702C84"/>
    <w:rsid w:val="0070499A"/>
    <w:rsid w:val="00704FCD"/>
    <w:rsid w:val="00706197"/>
    <w:rsid w:val="007068FD"/>
    <w:rsid w:val="007069D5"/>
    <w:rsid w:val="00706A8C"/>
    <w:rsid w:val="00706C33"/>
    <w:rsid w:val="00707B26"/>
    <w:rsid w:val="00710B30"/>
    <w:rsid w:val="00712DFF"/>
    <w:rsid w:val="007151DA"/>
    <w:rsid w:val="00715418"/>
    <w:rsid w:val="007167D7"/>
    <w:rsid w:val="00716FB8"/>
    <w:rsid w:val="00717046"/>
    <w:rsid w:val="00720CC7"/>
    <w:rsid w:val="0072142F"/>
    <w:rsid w:val="0072255B"/>
    <w:rsid w:val="0072290F"/>
    <w:rsid w:val="0072702C"/>
    <w:rsid w:val="0072728A"/>
    <w:rsid w:val="0073060E"/>
    <w:rsid w:val="00730A7C"/>
    <w:rsid w:val="00730F50"/>
    <w:rsid w:val="00731A5F"/>
    <w:rsid w:val="00734B51"/>
    <w:rsid w:val="007404ED"/>
    <w:rsid w:val="00740E7D"/>
    <w:rsid w:val="00743ED7"/>
    <w:rsid w:val="0074477F"/>
    <w:rsid w:val="00744D96"/>
    <w:rsid w:val="007461A8"/>
    <w:rsid w:val="0074637B"/>
    <w:rsid w:val="007476C6"/>
    <w:rsid w:val="00750D51"/>
    <w:rsid w:val="0075126A"/>
    <w:rsid w:val="007520B0"/>
    <w:rsid w:val="0075588D"/>
    <w:rsid w:val="00755AA3"/>
    <w:rsid w:val="00755BE0"/>
    <w:rsid w:val="00761AE1"/>
    <w:rsid w:val="007622A1"/>
    <w:rsid w:val="00762957"/>
    <w:rsid w:val="00762ABC"/>
    <w:rsid w:val="00762E46"/>
    <w:rsid w:val="0076503A"/>
    <w:rsid w:val="00765F01"/>
    <w:rsid w:val="007679E9"/>
    <w:rsid w:val="00771D25"/>
    <w:rsid w:val="00772EFD"/>
    <w:rsid w:val="00774F48"/>
    <w:rsid w:val="00775BE5"/>
    <w:rsid w:val="0078143A"/>
    <w:rsid w:val="0078683F"/>
    <w:rsid w:val="007871DD"/>
    <w:rsid w:val="00787E66"/>
    <w:rsid w:val="0079216F"/>
    <w:rsid w:val="00793436"/>
    <w:rsid w:val="007949ED"/>
    <w:rsid w:val="00795000"/>
    <w:rsid w:val="007959D3"/>
    <w:rsid w:val="00797439"/>
    <w:rsid w:val="007975E6"/>
    <w:rsid w:val="00797B7A"/>
    <w:rsid w:val="00797C56"/>
    <w:rsid w:val="007A0CCA"/>
    <w:rsid w:val="007A100C"/>
    <w:rsid w:val="007A1BB5"/>
    <w:rsid w:val="007A6C88"/>
    <w:rsid w:val="007A7686"/>
    <w:rsid w:val="007B0557"/>
    <w:rsid w:val="007B1330"/>
    <w:rsid w:val="007B1708"/>
    <w:rsid w:val="007B1913"/>
    <w:rsid w:val="007B1DFA"/>
    <w:rsid w:val="007B4354"/>
    <w:rsid w:val="007B70E6"/>
    <w:rsid w:val="007C15BE"/>
    <w:rsid w:val="007C1F13"/>
    <w:rsid w:val="007C4221"/>
    <w:rsid w:val="007C6E42"/>
    <w:rsid w:val="007C7044"/>
    <w:rsid w:val="007C77A7"/>
    <w:rsid w:val="007D1AAE"/>
    <w:rsid w:val="007D2649"/>
    <w:rsid w:val="007D2775"/>
    <w:rsid w:val="007D5007"/>
    <w:rsid w:val="007E1C86"/>
    <w:rsid w:val="007E7DFF"/>
    <w:rsid w:val="007F18E1"/>
    <w:rsid w:val="007F28F4"/>
    <w:rsid w:val="007F3074"/>
    <w:rsid w:val="007F34AA"/>
    <w:rsid w:val="007F4AD8"/>
    <w:rsid w:val="007F5AAC"/>
    <w:rsid w:val="007F5D7F"/>
    <w:rsid w:val="007F6C61"/>
    <w:rsid w:val="00801F8A"/>
    <w:rsid w:val="00804A9D"/>
    <w:rsid w:val="00805C83"/>
    <w:rsid w:val="00805D7A"/>
    <w:rsid w:val="00805D86"/>
    <w:rsid w:val="00806102"/>
    <w:rsid w:val="00806426"/>
    <w:rsid w:val="008104F7"/>
    <w:rsid w:val="00810CFB"/>
    <w:rsid w:val="00812109"/>
    <w:rsid w:val="008122E7"/>
    <w:rsid w:val="00813B18"/>
    <w:rsid w:val="008142F7"/>
    <w:rsid w:val="00814C48"/>
    <w:rsid w:val="00814D9D"/>
    <w:rsid w:val="00815A28"/>
    <w:rsid w:val="00816A08"/>
    <w:rsid w:val="00817C9C"/>
    <w:rsid w:val="00820140"/>
    <w:rsid w:val="00820253"/>
    <w:rsid w:val="0082638A"/>
    <w:rsid w:val="0082691B"/>
    <w:rsid w:val="0083182E"/>
    <w:rsid w:val="00832744"/>
    <w:rsid w:val="00833AEA"/>
    <w:rsid w:val="00834426"/>
    <w:rsid w:val="00835882"/>
    <w:rsid w:val="00836B0E"/>
    <w:rsid w:val="00840300"/>
    <w:rsid w:val="0084039B"/>
    <w:rsid w:val="008403B6"/>
    <w:rsid w:val="0084134E"/>
    <w:rsid w:val="00844063"/>
    <w:rsid w:val="0084526A"/>
    <w:rsid w:val="00847E32"/>
    <w:rsid w:val="00851300"/>
    <w:rsid w:val="00851307"/>
    <w:rsid w:val="00852759"/>
    <w:rsid w:val="008529BE"/>
    <w:rsid w:val="00852E9A"/>
    <w:rsid w:val="0085411A"/>
    <w:rsid w:val="0085427D"/>
    <w:rsid w:val="00854E21"/>
    <w:rsid w:val="00854F00"/>
    <w:rsid w:val="00855B99"/>
    <w:rsid w:val="008579BB"/>
    <w:rsid w:val="00863994"/>
    <w:rsid w:val="008641E5"/>
    <w:rsid w:val="00865550"/>
    <w:rsid w:val="0086565E"/>
    <w:rsid w:val="00866504"/>
    <w:rsid w:val="008668AF"/>
    <w:rsid w:val="008668E7"/>
    <w:rsid w:val="00871404"/>
    <w:rsid w:val="00873166"/>
    <w:rsid w:val="008751C6"/>
    <w:rsid w:val="0087582A"/>
    <w:rsid w:val="008813E1"/>
    <w:rsid w:val="00881B1B"/>
    <w:rsid w:val="008839BE"/>
    <w:rsid w:val="00884B2E"/>
    <w:rsid w:val="00884C9C"/>
    <w:rsid w:val="00886416"/>
    <w:rsid w:val="00886EE2"/>
    <w:rsid w:val="0089043C"/>
    <w:rsid w:val="00891384"/>
    <w:rsid w:val="0089224E"/>
    <w:rsid w:val="00893159"/>
    <w:rsid w:val="00894433"/>
    <w:rsid w:val="0089449A"/>
    <w:rsid w:val="00897531"/>
    <w:rsid w:val="008A1891"/>
    <w:rsid w:val="008A1BB7"/>
    <w:rsid w:val="008A1E34"/>
    <w:rsid w:val="008A37E9"/>
    <w:rsid w:val="008A3BF8"/>
    <w:rsid w:val="008A3F9A"/>
    <w:rsid w:val="008A5AAB"/>
    <w:rsid w:val="008A5C46"/>
    <w:rsid w:val="008A5DBA"/>
    <w:rsid w:val="008A620F"/>
    <w:rsid w:val="008A713D"/>
    <w:rsid w:val="008A742C"/>
    <w:rsid w:val="008A7447"/>
    <w:rsid w:val="008B08A2"/>
    <w:rsid w:val="008B1012"/>
    <w:rsid w:val="008B103E"/>
    <w:rsid w:val="008B1EC7"/>
    <w:rsid w:val="008B3085"/>
    <w:rsid w:val="008B32F4"/>
    <w:rsid w:val="008B3565"/>
    <w:rsid w:val="008B3B76"/>
    <w:rsid w:val="008B5230"/>
    <w:rsid w:val="008B52E0"/>
    <w:rsid w:val="008B5B69"/>
    <w:rsid w:val="008B5E65"/>
    <w:rsid w:val="008B625A"/>
    <w:rsid w:val="008B7727"/>
    <w:rsid w:val="008C4812"/>
    <w:rsid w:val="008C7A8A"/>
    <w:rsid w:val="008C7F46"/>
    <w:rsid w:val="008D0BA3"/>
    <w:rsid w:val="008D140F"/>
    <w:rsid w:val="008D14CD"/>
    <w:rsid w:val="008D1B8E"/>
    <w:rsid w:val="008D20F4"/>
    <w:rsid w:val="008D2AAC"/>
    <w:rsid w:val="008D3C82"/>
    <w:rsid w:val="008D4B8E"/>
    <w:rsid w:val="008D60D7"/>
    <w:rsid w:val="008E02DF"/>
    <w:rsid w:val="008E1F05"/>
    <w:rsid w:val="008E3029"/>
    <w:rsid w:val="008E3AE3"/>
    <w:rsid w:val="008E55BF"/>
    <w:rsid w:val="008E7F3C"/>
    <w:rsid w:val="008F0C89"/>
    <w:rsid w:val="008F1B25"/>
    <w:rsid w:val="008F233D"/>
    <w:rsid w:val="008F2831"/>
    <w:rsid w:val="008F2F4B"/>
    <w:rsid w:val="008F3CCA"/>
    <w:rsid w:val="008F60B3"/>
    <w:rsid w:val="008F6CD9"/>
    <w:rsid w:val="009014F8"/>
    <w:rsid w:val="00904776"/>
    <w:rsid w:val="00905E83"/>
    <w:rsid w:val="00907F01"/>
    <w:rsid w:val="00910218"/>
    <w:rsid w:val="0091027B"/>
    <w:rsid w:val="009138A5"/>
    <w:rsid w:val="00913AE1"/>
    <w:rsid w:val="00915670"/>
    <w:rsid w:val="00916467"/>
    <w:rsid w:val="00921079"/>
    <w:rsid w:val="009210EC"/>
    <w:rsid w:val="0092196C"/>
    <w:rsid w:val="009224DB"/>
    <w:rsid w:val="0092379D"/>
    <w:rsid w:val="00923C17"/>
    <w:rsid w:val="00924D4C"/>
    <w:rsid w:val="00925185"/>
    <w:rsid w:val="00925B74"/>
    <w:rsid w:val="009268B3"/>
    <w:rsid w:val="00927A77"/>
    <w:rsid w:val="00927B8B"/>
    <w:rsid w:val="00932415"/>
    <w:rsid w:val="00932AAF"/>
    <w:rsid w:val="009342F6"/>
    <w:rsid w:val="00934B40"/>
    <w:rsid w:val="00934D96"/>
    <w:rsid w:val="009363C9"/>
    <w:rsid w:val="0094117A"/>
    <w:rsid w:val="009412C1"/>
    <w:rsid w:val="00941A28"/>
    <w:rsid w:val="0094269D"/>
    <w:rsid w:val="00942D88"/>
    <w:rsid w:val="00942FF1"/>
    <w:rsid w:val="00943644"/>
    <w:rsid w:val="009444D4"/>
    <w:rsid w:val="00944AE4"/>
    <w:rsid w:val="00944F33"/>
    <w:rsid w:val="0094676A"/>
    <w:rsid w:val="00946B6F"/>
    <w:rsid w:val="009522F4"/>
    <w:rsid w:val="00952EEC"/>
    <w:rsid w:val="00953BAD"/>
    <w:rsid w:val="00954181"/>
    <w:rsid w:val="009547FC"/>
    <w:rsid w:val="0095630E"/>
    <w:rsid w:val="00957719"/>
    <w:rsid w:val="009608A6"/>
    <w:rsid w:val="00960DDD"/>
    <w:rsid w:val="00961376"/>
    <w:rsid w:val="00961683"/>
    <w:rsid w:val="00962640"/>
    <w:rsid w:val="00962EAD"/>
    <w:rsid w:val="009631AF"/>
    <w:rsid w:val="009639C7"/>
    <w:rsid w:val="009639C8"/>
    <w:rsid w:val="009641B4"/>
    <w:rsid w:val="00964B19"/>
    <w:rsid w:val="009651CA"/>
    <w:rsid w:val="009658BA"/>
    <w:rsid w:val="009666EB"/>
    <w:rsid w:val="00967435"/>
    <w:rsid w:val="00971183"/>
    <w:rsid w:val="009734EB"/>
    <w:rsid w:val="0097372C"/>
    <w:rsid w:val="0097495B"/>
    <w:rsid w:val="00975659"/>
    <w:rsid w:val="009810EB"/>
    <w:rsid w:val="0098116D"/>
    <w:rsid w:val="00981E3D"/>
    <w:rsid w:val="0098364F"/>
    <w:rsid w:val="009839E3"/>
    <w:rsid w:val="00984F8A"/>
    <w:rsid w:val="009865BB"/>
    <w:rsid w:val="00987170"/>
    <w:rsid w:val="0098782A"/>
    <w:rsid w:val="00987C86"/>
    <w:rsid w:val="00987D90"/>
    <w:rsid w:val="00990F5D"/>
    <w:rsid w:val="00991735"/>
    <w:rsid w:val="00991C24"/>
    <w:rsid w:val="009921F1"/>
    <w:rsid w:val="00992293"/>
    <w:rsid w:val="0099281E"/>
    <w:rsid w:val="00992904"/>
    <w:rsid w:val="009942D3"/>
    <w:rsid w:val="00994803"/>
    <w:rsid w:val="00995B77"/>
    <w:rsid w:val="009963FE"/>
    <w:rsid w:val="009978F4"/>
    <w:rsid w:val="009A0FF3"/>
    <w:rsid w:val="009A18ED"/>
    <w:rsid w:val="009A3900"/>
    <w:rsid w:val="009A4355"/>
    <w:rsid w:val="009A4961"/>
    <w:rsid w:val="009A4ACA"/>
    <w:rsid w:val="009A53FB"/>
    <w:rsid w:val="009A55E7"/>
    <w:rsid w:val="009B1CC6"/>
    <w:rsid w:val="009B23A4"/>
    <w:rsid w:val="009B3671"/>
    <w:rsid w:val="009B449B"/>
    <w:rsid w:val="009B553D"/>
    <w:rsid w:val="009B7326"/>
    <w:rsid w:val="009B7DEB"/>
    <w:rsid w:val="009B7FE4"/>
    <w:rsid w:val="009C1FCF"/>
    <w:rsid w:val="009C3847"/>
    <w:rsid w:val="009C4113"/>
    <w:rsid w:val="009C46F8"/>
    <w:rsid w:val="009C4D51"/>
    <w:rsid w:val="009C68DA"/>
    <w:rsid w:val="009C6C47"/>
    <w:rsid w:val="009C764B"/>
    <w:rsid w:val="009D116C"/>
    <w:rsid w:val="009D1868"/>
    <w:rsid w:val="009D1948"/>
    <w:rsid w:val="009D334C"/>
    <w:rsid w:val="009D3AD0"/>
    <w:rsid w:val="009D5201"/>
    <w:rsid w:val="009D7905"/>
    <w:rsid w:val="009E2A56"/>
    <w:rsid w:val="009E3887"/>
    <w:rsid w:val="009E47BA"/>
    <w:rsid w:val="009E487C"/>
    <w:rsid w:val="009E63BF"/>
    <w:rsid w:val="009F05B5"/>
    <w:rsid w:val="009F7BC2"/>
    <w:rsid w:val="00A004C4"/>
    <w:rsid w:val="00A02009"/>
    <w:rsid w:val="00A033C7"/>
    <w:rsid w:val="00A061D1"/>
    <w:rsid w:val="00A06942"/>
    <w:rsid w:val="00A07FA1"/>
    <w:rsid w:val="00A1292F"/>
    <w:rsid w:val="00A1389A"/>
    <w:rsid w:val="00A138C0"/>
    <w:rsid w:val="00A145BF"/>
    <w:rsid w:val="00A148A6"/>
    <w:rsid w:val="00A14B01"/>
    <w:rsid w:val="00A16074"/>
    <w:rsid w:val="00A20077"/>
    <w:rsid w:val="00A203BC"/>
    <w:rsid w:val="00A2213B"/>
    <w:rsid w:val="00A222E8"/>
    <w:rsid w:val="00A22A47"/>
    <w:rsid w:val="00A23558"/>
    <w:rsid w:val="00A25DE9"/>
    <w:rsid w:val="00A278D6"/>
    <w:rsid w:val="00A27BC8"/>
    <w:rsid w:val="00A34459"/>
    <w:rsid w:val="00A3564D"/>
    <w:rsid w:val="00A40A72"/>
    <w:rsid w:val="00A45EC8"/>
    <w:rsid w:val="00A461C6"/>
    <w:rsid w:val="00A4664F"/>
    <w:rsid w:val="00A46F7A"/>
    <w:rsid w:val="00A50563"/>
    <w:rsid w:val="00A50F71"/>
    <w:rsid w:val="00A50F7B"/>
    <w:rsid w:val="00A514DB"/>
    <w:rsid w:val="00A52151"/>
    <w:rsid w:val="00A522C9"/>
    <w:rsid w:val="00A52613"/>
    <w:rsid w:val="00A5464E"/>
    <w:rsid w:val="00A57619"/>
    <w:rsid w:val="00A61328"/>
    <w:rsid w:val="00A61A8E"/>
    <w:rsid w:val="00A61E96"/>
    <w:rsid w:val="00A63F39"/>
    <w:rsid w:val="00A6531A"/>
    <w:rsid w:val="00A65ED0"/>
    <w:rsid w:val="00A6675D"/>
    <w:rsid w:val="00A66896"/>
    <w:rsid w:val="00A6704B"/>
    <w:rsid w:val="00A674BC"/>
    <w:rsid w:val="00A67517"/>
    <w:rsid w:val="00A67969"/>
    <w:rsid w:val="00A67EEA"/>
    <w:rsid w:val="00A70688"/>
    <w:rsid w:val="00A70C5D"/>
    <w:rsid w:val="00A710C4"/>
    <w:rsid w:val="00A7136B"/>
    <w:rsid w:val="00A7168C"/>
    <w:rsid w:val="00A733F8"/>
    <w:rsid w:val="00A74939"/>
    <w:rsid w:val="00A755DC"/>
    <w:rsid w:val="00A775C9"/>
    <w:rsid w:val="00A8089B"/>
    <w:rsid w:val="00A823A8"/>
    <w:rsid w:val="00A829D4"/>
    <w:rsid w:val="00A8408D"/>
    <w:rsid w:val="00A846AB"/>
    <w:rsid w:val="00A86C26"/>
    <w:rsid w:val="00A94E33"/>
    <w:rsid w:val="00A95292"/>
    <w:rsid w:val="00A9553C"/>
    <w:rsid w:val="00A95A02"/>
    <w:rsid w:val="00A95A11"/>
    <w:rsid w:val="00A96746"/>
    <w:rsid w:val="00AA0909"/>
    <w:rsid w:val="00AA09B6"/>
    <w:rsid w:val="00AA159E"/>
    <w:rsid w:val="00AA32A0"/>
    <w:rsid w:val="00AA7792"/>
    <w:rsid w:val="00AB189F"/>
    <w:rsid w:val="00AB2130"/>
    <w:rsid w:val="00AB2252"/>
    <w:rsid w:val="00AB4351"/>
    <w:rsid w:val="00AB596E"/>
    <w:rsid w:val="00AB5994"/>
    <w:rsid w:val="00AB5DB2"/>
    <w:rsid w:val="00AB661D"/>
    <w:rsid w:val="00AB6FDF"/>
    <w:rsid w:val="00AC019A"/>
    <w:rsid w:val="00AC0AD4"/>
    <w:rsid w:val="00AC1017"/>
    <w:rsid w:val="00AC1560"/>
    <w:rsid w:val="00AC2D28"/>
    <w:rsid w:val="00AC2E76"/>
    <w:rsid w:val="00AC3855"/>
    <w:rsid w:val="00AC39EB"/>
    <w:rsid w:val="00AC3E11"/>
    <w:rsid w:val="00AC5DAA"/>
    <w:rsid w:val="00AC66BF"/>
    <w:rsid w:val="00AC6A35"/>
    <w:rsid w:val="00AD0CD5"/>
    <w:rsid w:val="00AD1494"/>
    <w:rsid w:val="00AD23C2"/>
    <w:rsid w:val="00AD2B98"/>
    <w:rsid w:val="00AD2E97"/>
    <w:rsid w:val="00AD4EBC"/>
    <w:rsid w:val="00AD6FB8"/>
    <w:rsid w:val="00AE07D6"/>
    <w:rsid w:val="00AE4055"/>
    <w:rsid w:val="00AE48B3"/>
    <w:rsid w:val="00AE568B"/>
    <w:rsid w:val="00AE689E"/>
    <w:rsid w:val="00AE6F31"/>
    <w:rsid w:val="00AE6FEA"/>
    <w:rsid w:val="00AE76B8"/>
    <w:rsid w:val="00AE7F12"/>
    <w:rsid w:val="00AF0523"/>
    <w:rsid w:val="00AF0B94"/>
    <w:rsid w:val="00AF0BF3"/>
    <w:rsid w:val="00AF0E3A"/>
    <w:rsid w:val="00AF1116"/>
    <w:rsid w:val="00AF3ED9"/>
    <w:rsid w:val="00AF74BA"/>
    <w:rsid w:val="00AF7649"/>
    <w:rsid w:val="00AF76CC"/>
    <w:rsid w:val="00B006C4"/>
    <w:rsid w:val="00B04F8C"/>
    <w:rsid w:val="00B078D4"/>
    <w:rsid w:val="00B10666"/>
    <w:rsid w:val="00B10A21"/>
    <w:rsid w:val="00B10DF9"/>
    <w:rsid w:val="00B10F72"/>
    <w:rsid w:val="00B12668"/>
    <w:rsid w:val="00B200FE"/>
    <w:rsid w:val="00B20521"/>
    <w:rsid w:val="00B20A42"/>
    <w:rsid w:val="00B217AF"/>
    <w:rsid w:val="00B22B14"/>
    <w:rsid w:val="00B25C56"/>
    <w:rsid w:val="00B2608A"/>
    <w:rsid w:val="00B261FA"/>
    <w:rsid w:val="00B2638D"/>
    <w:rsid w:val="00B26FB3"/>
    <w:rsid w:val="00B31B1C"/>
    <w:rsid w:val="00B3379D"/>
    <w:rsid w:val="00B33A07"/>
    <w:rsid w:val="00B37EF3"/>
    <w:rsid w:val="00B402AE"/>
    <w:rsid w:val="00B43979"/>
    <w:rsid w:val="00B43C33"/>
    <w:rsid w:val="00B44E05"/>
    <w:rsid w:val="00B44EC8"/>
    <w:rsid w:val="00B45B68"/>
    <w:rsid w:val="00B50375"/>
    <w:rsid w:val="00B51384"/>
    <w:rsid w:val="00B51386"/>
    <w:rsid w:val="00B51B6E"/>
    <w:rsid w:val="00B51E57"/>
    <w:rsid w:val="00B529A7"/>
    <w:rsid w:val="00B5409A"/>
    <w:rsid w:val="00B60769"/>
    <w:rsid w:val="00B61D95"/>
    <w:rsid w:val="00B620BC"/>
    <w:rsid w:val="00B624DC"/>
    <w:rsid w:val="00B6268E"/>
    <w:rsid w:val="00B62725"/>
    <w:rsid w:val="00B6391A"/>
    <w:rsid w:val="00B64472"/>
    <w:rsid w:val="00B6501D"/>
    <w:rsid w:val="00B65255"/>
    <w:rsid w:val="00B66474"/>
    <w:rsid w:val="00B67038"/>
    <w:rsid w:val="00B70515"/>
    <w:rsid w:val="00B72816"/>
    <w:rsid w:val="00B72ADA"/>
    <w:rsid w:val="00B7560A"/>
    <w:rsid w:val="00B766E2"/>
    <w:rsid w:val="00B7798C"/>
    <w:rsid w:val="00B8085B"/>
    <w:rsid w:val="00B82E33"/>
    <w:rsid w:val="00B857E1"/>
    <w:rsid w:val="00B939E3"/>
    <w:rsid w:val="00B95286"/>
    <w:rsid w:val="00B967B2"/>
    <w:rsid w:val="00B973B4"/>
    <w:rsid w:val="00B97F80"/>
    <w:rsid w:val="00BA073D"/>
    <w:rsid w:val="00BA2F46"/>
    <w:rsid w:val="00BA3372"/>
    <w:rsid w:val="00BA3A0C"/>
    <w:rsid w:val="00BA3DCD"/>
    <w:rsid w:val="00BA40D7"/>
    <w:rsid w:val="00BA512C"/>
    <w:rsid w:val="00BB0304"/>
    <w:rsid w:val="00BB04A5"/>
    <w:rsid w:val="00BB0C77"/>
    <w:rsid w:val="00BB0D94"/>
    <w:rsid w:val="00BB277B"/>
    <w:rsid w:val="00BB2974"/>
    <w:rsid w:val="00BB4BEF"/>
    <w:rsid w:val="00BC0233"/>
    <w:rsid w:val="00BC0C75"/>
    <w:rsid w:val="00BC128B"/>
    <w:rsid w:val="00BC17B5"/>
    <w:rsid w:val="00BC1BC2"/>
    <w:rsid w:val="00BC23C5"/>
    <w:rsid w:val="00BC465D"/>
    <w:rsid w:val="00BC564F"/>
    <w:rsid w:val="00BC5A57"/>
    <w:rsid w:val="00BC6AC7"/>
    <w:rsid w:val="00BC717A"/>
    <w:rsid w:val="00BD0BA3"/>
    <w:rsid w:val="00BD0FE5"/>
    <w:rsid w:val="00BD19CB"/>
    <w:rsid w:val="00BD22D5"/>
    <w:rsid w:val="00BD274F"/>
    <w:rsid w:val="00BD2AD9"/>
    <w:rsid w:val="00BD459F"/>
    <w:rsid w:val="00BD4659"/>
    <w:rsid w:val="00BD4BF5"/>
    <w:rsid w:val="00BE032B"/>
    <w:rsid w:val="00BE1C12"/>
    <w:rsid w:val="00BE548C"/>
    <w:rsid w:val="00BF2486"/>
    <w:rsid w:val="00BF309B"/>
    <w:rsid w:val="00BF424C"/>
    <w:rsid w:val="00BF4A55"/>
    <w:rsid w:val="00BF505D"/>
    <w:rsid w:val="00BF6669"/>
    <w:rsid w:val="00BF696C"/>
    <w:rsid w:val="00BF6D26"/>
    <w:rsid w:val="00C00212"/>
    <w:rsid w:val="00C016F1"/>
    <w:rsid w:val="00C01D8F"/>
    <w:rsid w:val="00C073A4"/>
    <w:rsid w:val="00C07BCE"/>
    <w:rsid w:val="00C100A5"/>
    <w:rsid w:val="00C108B9"/>
    <w:rsid w:val="00C1143F"/>
    <w:rsid w:val="00C11D28"/>
    <w:rsid w:val="00C14CE8"/>
    <w:rsid w:val="00C16AE1"/>
    <w:rsid w:val="00C21F38"/>
    <w:rsid w:val="00C22531"/>
    <w:rsid w:val="00C23827"/>
    <w:rsid w:val="00C24D50"/>
    <w:rsid w:val="00C2569E"/>
    <w:rsid w:val="00C2692C"/>
    <w:rsid w:val="00C26EB8"/>
    <w:rsid w:val="00C303A9"/>
    <w:rsid w:val="00C323D4"/>
    <w:rsid w:val="00C32524"/>
    <w:rsid w:val="00C3267A"/>
    <w:rsid w:val="00C32F52"/>
    <w:rsid w:val="00C34AE3"/>
    <w:rsid w:val="00C36584"/>
    <w:rsid w:val="00C400C1"/>
    <w:rsid w:val="00C41BE8"/>
    <w:rsid w:val="00C444FD"/>
    <w:rsid w:val="00C44743"/>
    <w:rsid w:val="00C45B88"/>
    <w:rsid w:val="00C4617B"/>
    <w:rsid w:val="00C46441"/>
    <w:rsid w:val="00C46EB5"/>
    <w:rsid w:val="00C51BA6"/>
    <w:rsid w:val="00C550D4"/>
    <w:rsid w:val="00C560C3"/>
    <w:rsid w:val="00C56BA3"/>
    <w:rsid w:val="00C56DAB"/>
    <w:rsid w:val="00C57C91"/>
    <w:rsid w:val="00C60F9B"/>
    <w:rsid w:val="00C62C5E"/>
    <w:rsid w:val="00C6350C"/>
    <w:rsid w:val="00C63F24"/>
    <w:rsid w:val="00C705E8"/>
    <w:rsid w:val="00C7184E"/>
    <w:rsid w:val="00C732C4"/>
    <w:rsid w:val="00C74909"/>
    <w:rsid w:val="00C76C18"/>
    <w:rsid w:val="00C7776B"/>
    <w:rsid w:val="00C83CEB"/>
    <w:rsid w:val="00C84394"/>
    <w:rsid w:val="00C850CC"/>
    <w:rsid w:val="00C85A94"/>
    <w:rsid w:val="00C862FF"/>
    <w:rsid w:val="00C86B0D"/>
    <w:rsid w:val="00C87400"/>
    <w:rsid w:val="00C900FC"/>
    <w:rsid w:val="00C90634"/>
    <w:rsid w:val="00C9107A"/>
    <w:rsid w:val="00C91125"/>
    <w:rsid w:val="00C91E56"/>
    <w:rsid w:val="00C93CD2"/>
    <w:rsid w:val="00C95415"/>
    <w:rsid w:val="00C95D57"/>
    <w:rsid w:val="00C96005"/>
    <w:rsid w:val="00C970FB"/>
    <w:rsid w:val="00CA1D5D"/>
    <w:rsid w:val="00CA1F5F"/>
    <w:rsid w:val="00CA3AD5"/>
    <w:rsid w:val="00CA3D42"/>
    <w:rsid w:val="00CA3F13"/>
    <w:rsid w:val="00CA5A61"/>
    <w:rsid w:val="00CA725B"/>
    <w:rsid w:val="00CA78B0"/>
    <w:rsid w:val="00CA7A29"/>
    <w:rsid w:val="00CB0160"/>
    <w:rsid w:val="00CB289E"/>
    <w:rsid w:val="00CB4D9B"/>
    <w:rsid w:val="00CB53BE"/>
    <w:rsid w:val="00CB6A38"/>
    <w:rsid w:val="00CC0073"/>
    <w:rsid w:val="00CC0113"/>
    <w:rsid w:val="00CC16FF"/>
    <w:rsid w:val="00CC1FCF"/>
    <w:rsid w:val="00CC303B"/>
    <w:rsid w:val="00CC3795"/>
    <w:rsid w:val="00CC62A3"/>
    <w:rsid w:val="00CC6B5A"/>
    <w:rsid w:val="00CC7B19"/>
    <w:rsid w:val="00CD0275"/>
    <w:rsid w:val="00CD09BC"/>
    <w:rsid w:val="00CD0CF5"/>
    <w:rsid w:val="00CD2BDA"/>
    <w:rsid w:val="00CD3139"/>
    <w:rsid w:val="00CD31A6"/>
    <w:rsid w:val="00CD4EB1"/>
    <w:rsid w:val="00CD52A4"/>
    <w:rsid w:val="00CD584E"/>
    <w:rsid w:val="00CD585E"/>
    <w:rsid w:val="00CD5F81"/>
    <w:rsid w:val="00CD66BF"/>
    <w:rsid w:val="00CD6A23"/>
    <w:rsid w:val="00CD744C"/>
    <w:rsid w:val="00CD7905"/>
    <w:rsid w:val="00CE1A52"/>
    <w:rsid w:val="00CE2321"/>
    <w:rsid w:val="00CE47A3"/>
    <w:rsid w:val="00CE4BD1"/>
    <w:rsid w:val="00CE4EA9"/>
    <w:rsid w:val="00CE51EA"/>
    <w:rsid w:val="00CE669F"/>
    <w:rsid w:val="00CE7098"/>
    <w:rsid w:val="00CF0C4B"/>
    <w:rsid w:val="00CF201C"/>
    <w:rsid w:val="00CF2268"/>
    <w:rsid w:val="00CF2B11"/>
    <w:rsid w:val="00CF492E"/>
    <w:rsid w:val="00CF4DD9"/>
    <w:rsid w:val="00CF50D6"/>
    <w:rsid w:val="00CF5D15"/>
    <w:rsid w:val="00CF6AEB"/>
    <w:rsid w:val="00CF7313"/>
    <w:rsid w:val="00D020F2"/>
    <w:rsid w:val="00D024A7"/>
    <w:rsid w:val="00D05885"/>
    <w:rsid w:val="00D05F41"/>
    <w:rsid w:val="00D07413"/>
    <w:rsid w:val="00D10B7E"/>
    <w:rsid w:val="00D12B0F"/>
    <w:rsid w:val="00D12E21"/>
    <w:rsid w:val="00D135A6"/>
    <w:rsid w:val="00D13A56"/>
    <w:rsid w:val="00D1471B"/>
    <w:rsid w:val="00D149DD"/>
    <w:rsid w:val="00D16CCC"/>
    <w:rsid w:val="00D17032"/>
    <w:rsid w:val="00D17B74"/>
    <w:rsid w:val="00D2188F"/>
    <w:rsid w:val="00D242F8"/>
    <w:rsid w:val="00D24745"/>
    <w:rsid w:val="00D248D6"/>
    <w:rsid w:val="00D30BD0"/>
    <w:rsid w:val="00D311F0"/>
    <w:rsid w:val="00D31410"/>
    <w:rsid w:val="00D332AD"/>
    <w:rsid w:val="00D34A3E"/>
    <w:rsid w:val="00D3661E"/>
    <w:rsid w:val="00D42F2F"/>
    <w:rsid w:val="00D43418"/>
    <w:rsid w:val="00D44891"/>
    <w:rsid w:val="00D44A52"/>
    <w:rsid w:val="00D453E5"/>
    <w:rsid w:val="00D457D8"/>
    <w:rsid w:val="00D45D5A"/>
    <w:rsid w:val="00D45FC5"/>
    <w:rsid w:val="00D46D62"/>
    <w:rsid w:val="00D477BB"/>
    <w:rsid w:val="00D47802"/>
    <w:rsid w:val="00D47AEE"/>
    <w:rsid w:val="00D47BF9"/>
    <w:rsid w:val="00D510B3"/>
    <w:rsid w:val="00D51B01"/>
    <w:rsid w:val="00D52567"/>
    <w:rsid w:val="00D533DF"/>
    <w:rsid w:val="00D54F61"/>
    <w:rsid w:val="00D568CA"/>
    <w:rsid w:val="00D57072"/>
    <w:rsid w:val="00D5774A"/>
    <w:rsid w:val="00D57C42"/>
    <w:rsid w:val="00D57DA2"/>
    <w:rsid w:val="00D6149C"/>
    <w:rsid w:val="00D61E4B"/>
    <w:rsid w:val="00D62A20"/>
    <w:rsid w:val="00D62F73"/>
    <w:rsid w:val="00D642AB"/>
    <w:rsid w:val="00D647DA"/>
    <w:rsid w:val="00D65366"/>
    <w:rsid w:val="00D65F95"/>
    <w:rsid w:val="00D668D6"/>
    <w:rsid w:val="00D66E12"/>
    <w:rsid w:val="00D676EE"/>
    <w:rsid w:val="00D74E30"/>
    <w:rsid w:val="00D75989"/>
    <w:rsid w:val="00D76764"/>
    <w:rsid w:val="00D76F24"/>
    <w:rsid w:val="00D772EC"/>
    <w:rsid w:val="00D77366"/>
    <w:rsid w:val="00D77C45"/>
    <w:rsid w:val="00D807AF"/>
    <w:rsid w:val="00D80E84"/>
    <w:rsid w:val="00D81F9A"/>
    <w:rsid w:val="00D832AB"/>
    <w:rsid w:val="00D83AA1"/>
    <w:rsid w:val="00D83BF3"/>
    <w:rsid w:val="00D8587B"/>
    <w:rsid w:val="00D85F41"/>
    <w:rsid w:val="00D909C0"/>
    <w:rsid w:val="00D90D3E"/>
    <w:rsid w:val="00D940E1"/>
    <w:rsid w:val="00D974B1"/>
    <w:rsid w:val="00DA0E37"/>
    <w:rsid w:val="00DA14EB"/>
    <w:rsid w:val="00DA1E23"/>
    <w:rsid w:val="00DA1ED4"/>
    <w:rsid w:val="00DA23EC"/>
    <w:rsid w:val="00DA54C5"/>
    <w:rsid w:val="00DA6049"/>
    <w:rsid w:val="00DA6166"/>
    <w:rsid w:val="00DA70E2"/>
    <w:rsid w:val="00DB1FB1"/>
    <w:rsid w:val="00DB229A"/>
    <w:rsid w:val="00DB2AD9"/>
    <w:rsid w:val="00DB525F"/>
    <w:rsid w:val="00DB5DEE"/>
    <w:rsid w:val="00DB6373"/>
    <w:rsid w:val="00DC007A"/>
    <w:rsid w:val="00DC2109"/>
    <w:rsid w:val="00DC44E9"/>
    <w:rsid w:val="00DC67A2"/>
    <w:rsid w:val="00DD03B1"/>
    <w:rsid w:val="00DD2683"/>
    <w:rsid w:val="00DD4DFF"/>
    <w:rsid w:val="00DD508D"/>
    <w:rsid w:val="00DD67C5"/>
    <w:rsid w:val="00DD77BD"/>
    <w:rsid w:val="00DD77E5"/>
    <w:rsid w:val="00DD79FA"/>
    <w:rsid w:val="00DE1B38"/>
    <w:rsid w:val="00DE1E19"/>
    <w:rsid w:val="00DE28EE"/>
    <w:rsid w:val="00DE3749"/>
    <w:rsid w:val="00DE3763"/>
    <w:rsid w:val="00DE5415"/>
    <w:rsid w:val="00DE5DAB"/>
    <w:rsid w:val="00DE73C7"/>
    <w:rsid w:val="00DE7875"/>
    <w:rsid w:val="00DF007D"/>
    <w:rsid w:val="00DF2608"/>
    <w:rsid w:val="00DF2F57"/>
    <w:rsid w:val="00DF66D7"/>
    <w:rsid w:val="00DF6780"/>
    <w:rsid w:val="00DF74F0"/>
    <w:rsid w:val="00E00807"/>
    <w:rsid w:val="00E01DC3"/>
    <w:rsid w:val="00E02FDA"/>
    <w:rsid w:val="00E05825"/>
    <w:rsid w:val="00E07786"/>
    <w:rsid w:val="00E07884"/>
    <w:rsid w:val="00E11880"/>
    <w:rsid w:val="00E126DC"/>
    <w:rsid w:val="00E12DE9"/>
    <w:rsid w:val="00E13362"/>
    <w:rsid w:val="00E13741"/>
    <w:rsid w:val="00E14327"/>
    <w:rsid w:val="00E14561"/>
    <w:rsid w:val="00E1567E"/>
    <w:rsid w:val="00E159D1"/>
    <w:rsid w:val="00E16117"/>
    <w:rsid w:val="00E16E5D"/>
    <w:rsid w:val="00E171B0"/>
    <w:rsid w:val="00E20104"/>
    <w:rsid w:val="00E20554"/>
    <w:rsid w:val="00E20929"/>
    <w:rsid w:val="00E24E20"/>
    <w:rsid w:val="00E25419"/>
    <w:rsid w:val="00E26730"/>
    <w:rsid w:val="00E267CD"/>
    <w:rsid w:val="00E27011"/>
    <w:rsid w:val="00E32C91"/>
    <w:rsid w:val="00E331A7"/>
    <w:rsid w:val="00E33744"/>
    <w:rsid w:val="00E358AC"/>
    <w:rsid w:val="00E36013"/>
    <w:rsid w:val="00E37173"/>
    <w:rsid w:val="00E37987"/>
    <w:rsid w:val="00E37DD8"/>
    <w:rsid w:val="00E40BFB"/>
    <w:rsid w:val="00E41DDD"/>
    <w:rsid w:val="00E42EC7"/>
    <w:rsid w:val="00E47529"/>
    <w:rsid w:val="00E537BB"/>
    <w:rsid w:val="00E54FC8"/>
    <w:rsid w:val="00E55181"/>
    <w:rsid w:val="00E55421"/>
    <w:rsid w:val="00E62B41"/>
    <w:rsid w:val="00E65567"/>
    <w:rsid w:val="00E66118"/>
    <w:rsid w:val="00E66D25"/>
    <w:rsid w:val="00E74ED2"/>
    <w:rsid w:val="00E76A70"/>
    <w:rsid w:val="00E77C01"/>
    <w:rsid w:val="00E77CD9"/>
    <w:rsid w:val="00E77F0A"/>
    <w:rsid w:val="00E77F7C"/>
    <w:rsid w:val="00E8018D"/>
    <w:rsid w:val="00E80970"/>
    <w:rsid w:val="00E82080"/>
    <w:rsid w:val="00E84607"/>
    <w:rsid w:val="00E849E3"/>
    <w:rsid w:val="00E84CA7"/>
    <w:rsid w:val="00E854EE"/>
    <w:rsid w:val="00E85F65"/>
    <w:rsid w:val="00E866C4"/>
    <w:rsid w:val="00E873BE"/>
    <w:rsid w:val="00E8781F"/>
    <w:rsid w:val="00E87F84"/>
    <w:rsid w:val="00E92D44"/>
    <w:rsid w:val="00E932F7"/>
    <w:rsid w:val="00E94A28"/>
    <w:rsid w:val="00E95BA1"/>
    <w:rsid w:val="00E97E22"/>
    <w:rsid w:val="00EA32E0"/>
    <w:rsid w:val="00EA3DEA"/>
    <w:rsid w:val="00EA420E"/>
    <w:rsid w:val="00EA43D6"/>
    <w:rsid w:val="00EA4457"/>
    <w:rsid w:val="00EA4E43"/>
    <w:rsid w:val="00EA6ABD"/>
    <w:rsid w:val="00EB0E52"/>
    <w:rsid w:val="00EB663A"/>
    <w:rsid w:val="00EB7971"/>
    <w:rsid w:val="00EB7D88"/>
    <w:rsid w:val="00EC019F"/>
    <w:rsid w:val="00EC144D"/>
    <w:rsid w:val="00EC251D"/>
    <w:rsid w:val="00EC2DC8"/>
    <w:rsid w:val="00EC345D"/>
    <w:rsid w:val="00EC557C"/>
    <w:rsid w:val="00EC63D2"/>
    <w:rsid w:val="00EC69B9"/>
    <w:rsid w:val="00ED0454"/>
    <w:rsid w:val="00ED0BD0"/>
    <w:rsid w:val="00ED1130"/>
    <w:rsid w:val="00ED1AD9"/>
    <w:rsid w:val="00ED2B80"/>
    <w:rsid w:val="00ED2C84"/>
    <w:rsid w:val="00ED3116"/>
    <w:rsid w:val="00ED3251"/>
    <w:rsid w:val="00ED53CB"/>
    <w:rsid w:val="00ED565C"/>
    <w:rsid w:val="00ED7426"/>
    <w:rsid w:val="00ED7745"/>
    <w:rsid w:val="00ED7822"/>
    <w:rsid w:val="00EE22B4"/>
    <w:rsid w:val="00EE34FF"/>
    <w:rsid w:val="00EE37D6"/>
    <w:rsid w:val="00EE451B"/>
    <w:rsid w:val="00EE460F"/>
    <w:rsid w:val="00EE792C"/>
    <w:rsid w:val="00EF018B"/>
    <w:rsid w:val="00EF4EF5"/>
    <w:rsid w:val="00EF60F5"/>
    <w:rsid w:val="00EF6C26"/>
    <w:rsid w:val="00F00B00"/>
    <w:rsid w:val="00F01268"/>
    <w:rsid w:val="00F020CD"/>
    <w:rsid w:val="00F02789"/>
    <w:rsid w:val="00F02CD9"/>
    <w:rsid w:val="00F03AF3"/>
    <w:rsid w:val="00F04CAD"/>
    <w:rsid w:val="00F05311"/>
    <w:rsid w:val="00F05AEA"/>
    <w:rsid w:val="00F06ACE"/>
    <w:rsid w:val="00F078FA"/>
    <w:rsid w:val="00F07F6A"/>
    <w:rsid w:val="00F10293"/>
    <w:rsid w:val="00F12289"/>
    <w:rsid w:val="00F12FBA"/>
    <w:rsid w:val="00F14C86"/>
    <w:rsid w:val="00F15C73"/>
    <w:rsid w:val="00F17A87"/>
    <w:rsid w:val="00F20DC0"/>
    <w:rsid w:val="00F21E24"/>
    <w:rsid w:val="00F23026"/>
    <w:rsid w:val="00F23BFE"/>
    <w:rsid w:val="00F23C43"/>
    <w:rsid w:val="00F242AF"/>
    <w:rsid w:val="00F276CC"/>
    <w:rsid w:val="00F30739"/>
    <w:rsid w:val="00F311B7"/>
    <w:rsid w:val="00F328BA"/>
    <w:rsid w:val="00F32E20"/>
    <w:rsid w:val="00F34202"/>
    <w:rsid w:val="00F34E77"/>
    <w:rsid w:val="00F3599A"/>
    <w:rsid w:val="00F35F1A"/>
    <w:rsid w:val="00F402B7"/>
    <w:rsid w:val="00F40DD2"/>
    <w:rsid w:val="00F41CE6"/>
    <w:rsid w:val="00F430DB"/>
    <w:rsid w:val="00F43136"/>
    <w:rsid w:val="00F434C2"/>
    <w:rsid w:val="00F435DF"/>
    <w:rsid w:val="00F4413A"/>
    <w:rsid w:val="00F46060"/>
    <w:rsid w:val="00F4754E"/>
    <w:rsid w:val="00F500E3"/>
    <w:rsid w:val="00F50A2C"/>
    <w:rsid w:val="00F50A7B"/>
    <w:rsid w:val="00F52520"/>
    <w:rsid w:val="00F54D59"/>
    <w:rsid w:val="00F5599F"/>
    <w:rsid w:val="00F57A2F"/>
    <w:rsid w:val="00F60330"/>
    <w:rsid w:val="00F6269E"/>
    <w:rsid w:val="00F629C7"/>
    <w:rsid w:val="00F63D46"/>
    <w:rsid w:val="00F63DEC"/>
    <w:rsid w:val="00F64430"/>
    <w:rsid w:val="00F64B15"/>
    <w:rsid w:val="00F6529D"/>
    <w:rsid w:val="00F6689B"/>
    <w:rsid w:val="00F67F62"/>
    <w:rsid w:val="00F7044C"/>
    <w:rsid w:val="00F72175"/>
    <w:rsid w:val="00F7359C"/>
    <w:rsid w:val="00F73C1E"/>
    <w:rsid w:val="00F740D8"/>
    <w:rsid w:val="00F74B81"/>
    <w:rsid w:val="00F76D20"/>
    <w:rsid w:val="00F80F1C"/>
    <w:rsid w:val="00F8151E"/>
    <w:rsid w:val="00F81E5D"/>
    <w:rsid w:val="00F8366D"/>
    <w:rsid w:val="00F83A46"/>
    <w:rsid w:val="00F84E65"/>
    <w:rsid w:val="00F86643"/>
    <w:rsid w:val="00F876CD"/>
    <w:rsid w:val="00F9212C"/>
    <w:rsid w:val="00F92180"/>
    <w:rsid w:val="00F92197"/>
    <w:rsid w:val="00F92252"/>
    <w:rsid w:val="00F92514"/>
    <w:rsid w:val="00F93794"/>
    <w:rsid w:val="00F9527B"/>
    <w:rsid w:val="00F958EC"/>
    <w:rsid w:val="00F95AA7"/>
    <w:rsid w:val="00F95B7D"/>
    <w:rsid w:val="00F96E7D"/>
    <w:rsid w:val="00FA0798"/>
    <w:rsid w:val="00FA1A55"/>
    <w:rsid w:val="00FA1DE6"/>
    <w:rsid w:val="00FA316F"/>
    <w:rsid w:val="00FA37A5"/>
    <w:rsid w:val="00FA3C18"/>
    <w:rsid w:val="00FA408A"/>
    <w:rsid w:val="00FA4861"/>
    <w:rsid w:val="00FA517D"/>
    <w:rsid w:val="00FA5214"/>
    <w:rsid w:val="00FA60DA"/>
    <w:rsid w:val="00FA7485"/>
    <w:rsid w:val="00FB1A9F"/>
    <w:rsid w:val="00FB1B73"/>
    <w:rsid w:val="00FB24FD"/>
    <w:rsid w:val="00FB3302"/>
    <w:rsid w:val="00FB492D"/>
    <w:rsid w:val="00FC065A"/>
    <w:rsid w:val="00FC30EE"/>
    <w:rsid w:val="00FC59CF"/>
    <w:rsid w:val="00FC7183"/>
    <w:rsid w:val="00FD04BF"/>
    <w:rsid w:val="00FD0FF9"/>
    <w:rsid w:val="00FD10A1"/>
    <w:rsid w:val="00FD1813"/>
    <w:rsid w:val="00FD2F49"/>
    <w:rsid w:val="00FD36C9"/>
    <w:rsid w:val="00FD42FA"/>
    <w:rsid w:val="00FD6046"/>
    <w:rsid w:val="00FD6E7F"/>
    <w:rsid w:val="00FD7E5D"/>
    <w:rsid w:val="00FE00DC"/>
    <w:rsid w:val="00FE08FD"/>
    <w:rsid w:val="00FE1914"/>
    <w:rsid w:val="00FE1D33"/>
    <w:rsid w:val="00FE5EA0"/>
    <w:rsid w:val="00FE60E0"/>
    <w:rsid w:val="00FF1486"/>
    <w:rsid w:val="00FF14E1"/>
    <w:rsid w:val="00FF1729"/>
    <w:rsid w:val="00FF36B4"/>
    <w:rsid w:val="00FF443C"/>
    <w:rsid w:val="00FF685C"/>
    <w:rsid w:val="00FF7DCF"/>
    <w:rsid w:val="00FF7E2F"/>
    <w:rsid w:val="00FF7E5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1B38"/>
    <w:pPr>
      <w:widowControl w:val="0"/>
      <w:jc w:val="both"/>
    </w:pPr>
    <w:rPr>
      <w:rFonts w:ascii="Calibri" w:hAnsi="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4</Pages>
  <Words>209</Words>
  <Characters>1196</Characters>
  <Application>Microsoft Office Outlook</Application>
  <DocSecurity>0</DocSecurity>
  <Lines>0</Lines>
  <Paragraphs>0</Paragraphs>
  <ScaleCrop>false</ScaleCrop>
  <Company>微软用户</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subject/>
  <dc:creator>微软中国</dc:creator>
  <cp:keywords/>
  <dc:description/>
  <cp:lastModifiedBy>USER</cp:lastModifiedBy>
  <cp:revision>2</cp:revision>
  <dcterms:created xsi:type="dcterms:W3CDTF">2014-07-28T01:31:00Z</dcterms:created>
  <dcterms:modified xsi:type="dcterms:W3CDTF">2014-07-28T01:31:00Z</dcterms:modified>
</cp:coreProperties>
</file>